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1D323" w14:textId="77777777" w:rsidR="00440441" w:rsidRDefault="00440441" w:rsidP="006A6D73">
      <w:pPr>
        <w:pStyle w:val="Title"/>
        <w:jc w:val="center"/>
      </w:pPr>
      <w:r>
        <w:t xml:space="preserve">Ashbourne Primary School </w:t>
      </w:r>
    </w:p>
    <w:p w14:paraId="1C594995" w14:textId="173B3EB8" w:rsidR="006A6D73" w:rsidRPr="006A6D73" w:rsidRDefault="004A1CAA" w:rsidP="006A6D73">
      <w:pPr>
        <w:pStyle w:val="Title"/>
        <w:jc w:val="center"/>
      </w:pPr>
      <w:r>
        <w:t xml:space="preserve">Safer Working Practices </w:t>
      </w:r>
      <w:r w:rsidR="006A6D73">
        <w:t>Policy</w:t>
      </w:r>
    </w:p>
    <w:p w14:paraId="0C6BA206" w14:textId="7117FBC1" w:rsidR="005A3A24" w:rsidRDefault="00440441" w:rsidP="005A3A24">
      <w:r>
        <w:rPr>
          <w:noProof/>
        </w:rPr>
        <w:drawing>
          <wp:anchor distT="0" distB="0" distL="114300" distR="114300" simplePos="0" relativeHeight="251658240" behindDoc="0" locked="0" layoutInCell="1" allowOverlap="1" wp14:anchorId="74407E3E" wp14:editId="39FBE6B0">
            <wp:simplePos x="0" y="0"/>
            <wp:positionH relativeFrom="margin">
              <wp:align>center</wp:align>
            </wp:positionH>
            <wp:positionV relativeFrom="paragraph">
              <wp:posOffset>89052</wp:posOffset>
            </wp:positionV>
            <wp:extent cx="1362075" cy="1581150"/>
            <wp:effectExtent l="0" t="0" r="9525" b="0"/>
            <wp:wrapSquare wrapText="bothSides"/>
            <wp:docPr id="21206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1581150"/>
                    </a:xfrm>
                    <a:prstGeom prst="rect">
                      <a:avLst/>
                    </a:prstGeom>
                    <a:noFill/>
                  </pic:spPr>
                </pic:pic>
              </a:graphicData>
            </a:graphic>
            <wp14:sizeRelH relativeFrom="page">
              <wp14:pctWidth>0</wp14:pctWidth>
            </wp14:sizeRelH>
            <wp14:sizeRelV relativeFrom="page">
              <wp14:pctHeight>0</wp14:pctHeight>
            </wp14:sizeRelV>
          </wp:anchor>
        </w:drawing>
      </w:r>
    </w:p>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p w14:paraId="69662E7F" w14:textId="77777777" w:rsidR="00440441" w:rsidRDefault="00440441"/>
    <w:p w14:paraId="35F83100" w14:textId="77777777" w:rsidR="00440441" w:rsidRDefault="00440441"/>
    <w:p w14:paraId="6275B89C" w14:textId="77777777" w:rsidR="00440441" w:rsidRPr="00EA6517" w:rsidRDefault="00440441" w:rsidP="00440441">
      <w:pPr>
        <w:jc w:val="both"/>
        <w:rPr>
          <w:rFonts w:ascii="Arial" w:hAnsi="Arial" w:cs="Arial"/>
        </w:rPr>
      </w:pPr>
    </w:p>
    <w:p w14:paraId="59382D7C" w14:textId="3FF150FC" w:rsidR="00440441" w:rsidRPr="00EA6517" w:rsidRDefault="00440441" w:rsidP="00440441">
      <w:pPr>
        <w:rPr>
          <w:rFonts w:ascii="Arial" w:hAnsi="Arial" w:cs="Arial"/>
        </w:rPr>
      </w:pPr>
      <w:r w:rsidRPr="00EA6517">
        <w:rPr>
          <w:rFonts w:ascii="Arial" w:hAnsi="Arial" w:cs="Arial"/>
        </w:rPr>
        <w:t xml:space="preserve">Policy written by: </w:t>
      </w:r>
      <w:r>
        <w:rPr>
          <w:rFonts w:ascii="Arial" w:hAnsi="Arial" w:cs="Arial"/>
        </w:rPr>
        <w:t xml:space="preserve">National College </w:t>
      </w:r>
    </w:p>
    <w:p w14:paraId="5B35CEB4" w14:textId="77777777" w:rsidR="00440441" w:rsidRPr="00EA6517" w:rsidRDefault="00440441" w:rsidP="00440441">
      <w:pPr>
        <w:rPr>
          <w:rFonts w:ascii="Arial" w:hAnsi="Arial" w:cs="Arial"/>
        </w:rPr>
      </w:pPr>
    </w:p>
    <w:p w14:paraId="3A47B55E" w14:textId="094AF9D3" w:rsidR="00440441" w:rsidRPr="00EA6517" w:rsidRDefault="00440441" w:rsidP="00440441">
      <w:pPr>
        <w:rPr>
          <w:rFonts w:ascii="Arial" w:hAnsi="Arial" w:cs="Arial"/>
        </w:rPr>
      </w:pPr>
      <w:r w:rsidRPr="00EA6517">
        <w:rPr>
          <w:rFonts w:ascii="Arial" w:hAnsi="Arial" w:cs="Arial"/>
        </w:rPr>
        <w:t xml:space="preserve">Ratified by: </w:t>
      </w:r>
      <w:r>
        <w:rPr>
          <w:rFonts w:ascii="Arial" w:hAnsi="Arial" w:cs="Arial"/>
        </w:rPr>
        <w:t xml:space="preserve">LGC </w:t>
      </w:r>
    </w:p>
    <w:p w14:paraId="6C05B927" w14:textId="77777777" w:rsidR="00440441" w:rsidRPr="00EA6517" w:rsidRDefault="00440441" w:rsidP="00440441">
      <w:pPr>
        <w:rPr>
          <w:rFonts w:ascii="Arial" w:hAnsi="Arial" w:cs="Arial"/>
        </w:rPr>
      </w:pPr>
    </w:p>
    <w:p w14:paraId="329CFD7D" w14:textId="34D6A9CF" w:rsidR="00440441" w:rsidRPr="00EA6517" w:rsidRDefault="00440441" w:rsidP="00440441">
      <w:pPr>
        <w:rPr>
          <w:rFonts w:ascii="Arial" w:hAnsi="Arial" w:cs="Arial"/>
        </w:rPr>
      </w:pPr>
      <w:r w:rsidRPr="00EA6517">
        <w:rPr>
          <w:rFonts w:ascii="Arial" w:hAnsi="Arial" w:cs="Arial"/>
        </w:rPr>
        <w:t>Date of ratification:</w:t>
      </w:r>
      <w:r>
        <w:rPr>
          <w:rFonts w:ascii="Arial" w:hAnsi="Arial" w:cs="Arial"/>
        </w:rPr>
        <w:t xml:space="preserve"> Spring 2026 </w:t>
      </w:r>
    </w:p>
    <w:p w14:paraId="4BB562AD" w14:textId="77777777" w:rsidR="00440441" w:rsidRPr="00EA6517" w:rsidRDefault="00440441" w:rsidP="00440441">
      <w:pPr>
        <w:rPr>
          <w:rFonts w:ascii="Arial" w:hAnsi="Arial" w:cs="Arial"/>
        </w:rPr>
      </w:pPr>
    </w:p>
    <w:p w14:paraId="08975E84" w14:textId="77777777" w:rsidR="00440441" w:rsidRPr="00EA6517" w:rsidRDefault="00440441" w:rsidP="00440441">
      <w:pPr>
        <w:rPr>
          <w:rFonts w:ascii="Arial" w:hAnsi="Arial" w:cs="Arial"/>
        </w:rPr>
      </w:pPr>
      <w:r w:rsidRPr="00EA6517">
        <w:rPr>
          <w:rFonts w:ascii="Arial" w:hAnsi="Arial" w:cs="Arial"/>
        </w:rPr>
        <w:t xml:space="preserve">How often should this policy be reviewed: Every three years </w:t>
      </w:r>
    </w:p>
    <w:p w14:paraId="3211B55C" w14:textId="77777777" w:rsidR="00440441" w:rsidRPr="00EA6517" w:rsidRDefault="00440441" w:rsidP="00440441">
      <w:pPr>
        <w:rPr>
          <w:rFonts w:ascii="Arial" w:hAnsi="Arial" w:cs="Arial"/>
        </w:rPr>
      </w:pPr>
    </w:p>
    <w:p w14:paraId="6C67683B" w14:textId="3315AB47" w:rsidR="00440441" w:rsidRPr="00EA6517" w:rsidRDefault="00440441" w:rsidP="00440441">
      <w:pPr>
        <w:rPr>
          <w:rFonts w:ascii="Arial" w:hAnsi="Arial" w:cs="Arial"/>
        </w:rPr>
      </w:pPr>
      <w:r w:rsidRPr="00EA6517">
        <w:rPr>
          <w:rFonts w:ascii="Arial" w:hAnsi="Arial" w:cs="Arial"/>
        </w:rPr>
        <w:t xml:space="preserve">Date of next review: </w:t>
      </w:r>
      <w:r>
        <w:rPr>
          <w:rFonts w:ascii="Arial" w:hAnsi="Arial" w:cs="Arial"/>
        </w:rPr>
        <w:t>Spring</w:t>
      </w:r>
      <w:r w:rsidRPr="00EA6517">
        <w:rPr>
          <w:rFonts w:ascii="Arial" w:hAnsi="Arial" w:cs="Arial"/>
        </w:rPr>
        <w:t xml:space="preserve"> term 20</w:t>
      </w:r>
      <w:r>
        <w:rPr>
          <w:rFonts w:ascii="Arial" w:hAnsi="Arial" w:cs="Arial"/>
        </w:rPr>
        <w:t xml:space="preserve">29 </w:t>
      </w:r>
    </w:p>
    <w:p w14:paraId="56168928" w14:textId="77777777" w:rsidR="00440441" w:rsidRPr="00EA6517" w:rsidRDefault="00440441" w:rsidP="00440441">
      <w:pPr>
        <w:rPr>
          <w:rFonts w:ascii="Arial" w:hAnsi="Arial" w:cs="Arial"/>
        </w:rPr>
      </w:pPr>
    </w:p>
    <w:p w14:paraId="3998A8C3" w14:textId="08043036" w:rsidR="00440441" w:rsidRPr="00EA6517" w:rsidRDefault="00440441" w:rsidP="00440441">
      <w:pPr>
        <w:rPr>
          <w:rFonts w:ascii="Arial" w:hAnsi="Arial" w:cs="Arial"/>
        </w:rPr>
      </w:pPr>
      <w:r w:rsidRPr="00EA6517">
        <w:rPr>
          <w:rFonts w:ascii="Arial" w:hAnsi="Arial" w:cs="Arial"/>
        </w:rPr>
        <w:t xml:space="preserve">Signature: __________________________ Chair of </w:t>
      </w:r>
      <w:r>
        <w:rPr>
          <w:rFonts w:ascii="Arial" w:hAnsi="Arial" w:cs="Arial"/>
        </w:rPr>
        <w:t xml:space="preserve">Governors </w:t>
      </w:r>
    </w:p>
    <w:p w14:paraId="308F0387" w14:textId="77777777" w:rsidR="00440441" w:rsidRPr="00EA6517" w:rsidRDefault="00440441" w:rsidP="00440441">
      <w:pPr>
        <w:rPr>
          <w:rFonts w:ascii="Arial" w:hAnsi="Arial" w:cs="Arial"/>
        </w:rPr>
      </w:pPr>
    </w:p>
    <w:p w14:paraId="79871ED7" w14:textId="77777777" w:rsidR="00440441" w:rsidRPr="00EA6517" w:rsidRDefault="00440441" w:rsidP="00440441">
      <w:pPr>
        <w:rPr>
          <w:rFonts w:ascii="Arial" w:hAnsi="Arial" w:cs="Arial"/>
        </w:rPr>
      </w:pPr>
      <w:proofErr w:type="gramStart"/>
      <w:r w:rsidRPr="00EA6517">
        <w:rPr>
          <w:rFonts w:ascii="Arial" w:hAnsi="Arial" w:cs="Arial"/>
        </w:rPr>
        <w:t>Signature:_</w:t>
      </w:r>
      <w:proofErr w:type="gramEnd"/>
      <w:r w:rsidRPr="00EA6517">
        <w:rPr>
          <w:rFonts w:ascii="Arial" w:hAnsi="Arial" w:cs="Arial"/>
        </w:rPr>
        <w:t xml:space="preserve">__________________________ Headteacher </w:t>
      </w:r>
    </w:p>
    <w:p w14:paraId="4FB72547" w14:textId="77777777" w:rsidR="00440441" w:rsidRPr="00EA6517" w:rsidRDefault="00440441" w:rsidP="00440441">
      <w:pPr>
        <w:rPr>
          <w:rFonts w:ascii="Arial" w:hAnsi="Arial" w:cs="Arial"/>
        </w:rPr>
      </w:pPr>
    </w:p>
    <w:p w14:paraId="401DE258" w14:textId="788B5A7E" w:rsidR="00440441" w:rsidRPr="00EA6517" w:rsidRDefault="00440441" w:rsidP="00440441">
      <w:pPr>
        <w:rPr>
          <w:rFonts w:ascii="Arial" w:hAnsi="Arial" w:cs="Arial"/>
        </w:rPr>
      </w:pPr>
      <w:r w:rsidRPr="00EA6517">
        <w:rPr>
          <w:rFonts w:ascii="Arial" w:hAnsi="Arial" w:cs="Arial"/>
        </w:rPr>
        <w:t>Minute number of ratification:</w:t>
      </w:r>
      <w:r>
        <w:rPr>
          <w:rFonts w:ascii="Arial" w:hAnsi="Arial" w:cs="Arial"/>
        </w:rPr>
        <w:t xml:space="preserve"> LGC/04/02/26/6a</w:t>
      </w:r>
    </w:p>
    <w:p w14:paraId="3E3A4C13" w14:textId="1012A2B2"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09E79EB3" w14:textId="7EA613CA" w:rsidR="00D559A8" w:rsidRDefault="00D559A8" w:rsidP="00D559A8">
      <w:pPr>
        <w:pStyle w:val="TNCBodyText"/>
        <w:numPr>
          <w:ilvl w:val="0"/>
          <w:numId w:val="6"/>
        </w:numPr>
      </w:pPr>
      <w:hyperlink w:anchor="LF" w:history="1">
        <w:r w:rsidRPr="00677F69">
          <w:rPr>
            <w:rStyle w:val="Hyperlink"/>
          </w:rPr>
          <w:t>Legal framework</w:t>
        </w:r>
      </w:hyperlink>
      <w:r>
        <w:t xml:space="preserve"> </w:t>
      </w:r>
    </w:p>
    <w:p w14:paraId="3308ED82" w14:textId="543A330C" w:rsidR="00922D92" w:rsidRDefault="00922D92" w:rsidP="00922D92">
      <w:pPr>
        <w:pStyle w:val="TNCBodyText"/>
        <w:numPr>
          <w:ilvl w:val="0"/>
          <w:numId w:val="6"/>
        </w:numPr>
      </w:pPr>
      <w:hyperlink w:anchor="_Roles_and_responsibilities" w:history="1">
        <w:r w:rsidRPr="004E15F6">
          <w:rPr>
            <w:rStyle w:val="Hyperlink"/>
          </w:rPr>
          <w:t>Roles and responsibilities</w:t>
        </w:r>
      </w:hyperlink>
      <w:r>
        <w:t xml:space="preserve"> </w:t>
      </w:r>
    </w:p>
    <w:p w14:paraId="788C6B71" w14:textId="55B41FD6" w:rsidR="00922D92" w:rsidRDefault="00922D92" w:rsidP="00922D92">
      <w:pPr>
        <w:pStyle w:val="TNCBodyText"/>
        <w:numPr>
          <w:ilvl w:val="0"/>
          <w:numId w:val="6"/>
        </w:numPr>
      </w:pPr>
      <w:hyperlink w:anchor="_Procedures" w:history="1">
        <w:r w:rsidRPr="004E15F6">
          <w:rPr>
            <w:rStyle w:val="Hyperlink"/>
          </w:rPr>
          <w:t>Procedures</w:t>
        </w:r>
      </w:hyperlink>
      <w:r>
        <w:t xml:space="preserve"> </w:t>
      </w:r>
    </w:p>
    <w:p w14:paraId="3E02B860" w14:textId="6BA90BF1" w:rsidR="00922D92" w:rsidRDefault="00922D92" w:rsidP="00922D92">
      <w:pPr>
        <w:pStyle w:val="TNCBodyText"/>
        <w:numPr>
          <w:ilvl w:val="0"/>
          <w:numId w:val="6"/>
        </w:numPr>
      </w:pPr>
      <w:hyperlink w:anchor="_Confidentiality" w:history="1">
        <w:r w:rsidRPr="004E15F6">
          <w:rPr>
            <w:rStyle w:val="Hyperlink"/>
          </w:rPr>
          <w:t>Confidentiality</w:t>
        </w:r>
      </w:hyperlink>
      <w:r>
        <w:t xml:space="preserve"> </w:t>
      </w:r>
    </w:p>
    <w:p w14:paraId="09680B20" w14:textId="286A33F4" w:rsidR="00922D92" w:rsidRDefault="00922D92" w:rsidP="00922D92">
      <w:pPr>
        <w:pStyle w:val="TNCBodyText"/>
        <w:numPr>
          <w:ilvl w:val="0"/>
          <w:numId w:val="6"/>
        </w:numPr>
      </w:pPr>
      <w:hyperlink w:anchor="_Curriculum" w:history="1">
        <w:r w:rsidRPr="004E15F6">
          <w:rPr>
            <w:rStyle w:val="Hyperlink"/>
          </w:rPr>
          <w:t>Curriculum</w:t>
        </w:r>
      </w:hyperlink>
      <w:r>
        <w:t xml:space="preserve"> </w:t>
      </w:r>
    </w:p>
    <w:p w14:paraId="777F92B4" w14:textId="0C87FE7D" w:rsidR="00922D92" w:rsidRDefault="00922D92" w:rsidP="00922D92">
      <w:pPr>
        <w:pStyle w:val="TNCBodyText"/>
        <w:numPr>
          <w:ilvl w:val="0"/>
          <w:numId w:val="6"/>
        </w:numPr>
      </w:pPr>
      <w:hyperlink w:anchor="_Gifts_and_favouritism" w:history="1">
        <w:r w:rsidRPr="004E15F6">
          <w:rPr>
            <w:rStyle w:val="Hyperlink"/>
          </w:rPr>
          <w:t>Gifts and favouritism</w:t>
        </w:r>
      </w:hyperlink>
      <w:r>
        <w:t xml:space="preserve"> </w:t>
      </w:r>
    </w:p>
    <w:p w14:paraId="742BF98D" w14:textId="55AF5D7F" w:rsidR="00922D92" w:rsidRDefault="00922D92" w:rsidP="00922D92">
      <w:pPr>
        <w:pStyle w:val="TNCBodyText"/>
        <w:numPr>
          <w:ilvl w:val="0"/>
          <w:numId w:val="6"/>
        </w:numPr>
      </w:pPr>
      <w:hyperlink w:anchor="_Contact_and_communication" w:history="1">
        <w:r w:rsidRPr="004E15F6">
          <w:rPr>
            <w:rStyle w:val="Hyperlink"/>
          </w:rPr>
          <w:t>Contact and communication with pupils</w:t>
        </w:r>
      </w:hyperlink>
      <w:r>
        <w:t xml:space="preserve"> </w:t>
      </w:r>
    </w:p>
    <w:p w14:paraId="5611814B" w14:textId="737AC2D5" w:rsidR="00922D92" w:rsidRDefault="00922D92" w:rsidP="00922D92">
      <w:pPr>
        <w:pStyle w:val="TNCBodyText"/>
        <w:numPr>
          <w:ilvl w:val="0"/>
          <w:numId w:val="6"/>
        </w:numPr>
      </w:pPr>
      <w:hyperlink w:anchor="_Intimate_and_personal" w:history="1">
        <w:r w:rsidRPr="004E15F6">
          <w:rPr>
            <w:rStyle w:val="Hyperlink"/>
          </w:rPr>
          <w:t>Intimate and personal care</w:t>
        </w:r>
      </w:hyperlink>
      <w:r>
        <w:t xml:space="preserve"> </w:t>
      </w:r>
    </w:p>
    <w:p w14:paraId="789A09D0" w14:textId="33783DFC" w:rsidR="00922D92" w:rsidRDefault="00922D92" w:rsidP="00922D92">
      <w:pPr>
        <w:pStyle w:val="TNCBodyText"/>
        <w:numPr>
          <w:ilvl w:val="0"/>
          <w:numId w:val="6"/>
        </w:numPr>
      </w:pPr>
      <w:hyperlink w:anchor="_Physical_contact" w:history="1">
        <w:r w:rsidRPr="004E15F6">
          <w:rPr>
            <w:rStyle w:val="Hyperlink"/>
          </w:rPr>
          <w:t>Physical contact</w:t>
        </w:r>
      </w:hyperlink>
    </w:p>
    <w:p w14:paraId="48775C29" w14:textId="69C42B61" w:rsidR="00922D92" w:rsidRDefault="00922D92" w:rsidP="00922D92">
      <w:pPr>
        <w:pStyle w:val="TNCBodyText"/>
        <w:numPr>
          <w:ilvl w:val="0"/>
          <w:numId w:val="6"/>
        </w:numPr>
      </w:pPr>
      <w:hyperlink w:anchor="_Home_visits" w:history="1">
        <w:r w:rsidRPr="004E15F6">
          <w:rPr>
            <w:rStyle w:val="Hyperlink"/>
          </w:rPr>
          <w:t>Home visits</w:t>
        </w:r>
      </w:hyperlink>
      <w:r>
        <w:t xml:space="preserve"> </w:t>
      </w:r>
    </w:p>
    <w:p w14:paraId="26176471" w14:textId="4F046DF1" w:rsidR="00922D92" w:rsidRDefault="00922D92" w:rsidP="00922D92">
      <w:pPr>
        <w:pStyle w:val="TNCBodyText"/>
        <w:numPr>
          <w:ilvl w:val="0"/>
          <w:numId w:val="6"/>
        </w:numPr>
      </w:pPr>
      <w:hyperlink w:anchor="_Transport" w:history="1">
        <w:r w:rsidRPr="00FE6B63">
          <w:rPr>
            <w:rStyle w:val="Hyperlink"/>
          </w:rPr>
          <w:t>Transport</w:t>
        </w:r>
      </w:hyperlink>
      <w:r>
        <w:t xml:space="preserve"> </w:t>
      </w:r>
    </w:p>
    <w:p w14:paraId="6A750AD4" w14:textId="10427D53" w:rsidR="00922D92" w:rsidRDefault="00922D92" w:rsidP="00922D92">
      <w:pPr>
        <w:pStyle w:val="TNCBodyText"/>
        <w:numPr>
          <w:ilvl w:val="0"/>
          <w:numId w:val="6"/>
        </w:numPr>
      </w:pPr>
      <w:hyperlink w:anchor="_Educational_visits" w:history="1">
        <w:r w:rsidRPr="00FE6B63">
          <w:rPr>
            <w:rStyle w:val="Hyperlink"/>
          </w:rPr>
          <w:t>Educational visits</w:t>
        </w:r>
      </w:hyperlink>
      <w:r>
        <w:t xml:space="preserve"> </w:t>
      </w:r>
    </w:p>
    <w:p w14:paraId="272D67AB" w14:textId="5E58A7A2" w:rsidR="00922D92" w:rsidRDefault="00922D92" w:rsidP="00922D92">
      <w:pPr>
        <w:pStyle w:val="TNCBodyText"/>
        <w:numPr>
          <w:ilvl w:val="0"/>
          <w:numId w:val="6"/>
        </w:numPr>
      </w:pPr>
      <w:hyperlink w:anchor="_First_aid_and" w:history="1">
        <w:r w:rsidRPr="00FE6B63">
          <w:rPr>
            <w:rStyle w:val="Hyperlink"/>
          </w:rPr>
          <w:t>First aid and medication</w:t>
        </w:r>
      </w:hyperlink>
      <w:r>
        <w:t xml:space="preserve"> </w:t>
      </w:r>
    </w:p>
    <w:p w14:paraId="13EEE03E" w14:textId="179EA63D" w:rsidR="00922D92" w:rsidRDefault="00922D92" w:rsidP="00922D92">
      <w:pPr>
        <w:pStyle w:val="TNCBodyText"/>
        <w:numPr>
          <w:ilvl w:val="0"/>
          <w:numId w:val="6"/>
        </w:numPr>
      </w:pPr>
      <w:hyperlink w:anchor="_Images_and_videos" w:history="1">
        <w:r w:rsidRPr="00FE6B63">
          <w:rPr>
            <w:rStyle w:val="Hyperlink"/>
          </w:rPr>
          <w:t>Images and videos</w:t>
        </w:r>
      </w:hyperlink>
      <w:r>
        <w:t xml:space="preserve"> </w:t>
      </w:r>
    </w:p>
    <w:p w14:paraId="4E1D6B30" w14:textId="12B07B46" w:rsidR="00922D92" w:rsidRDefault="00922D92" w:rsidP="00922D92">
      <w:pPr>
        <w:pStyle w:val="TNCBodyText"/>
        <w:numPr>
          <w:ilvl w:val="0"/>
          <w:numId w:val="6"/>
        </w:numPr>
      </w:pPr>
      <w:hyperlink w:anchor="_Use_of_technology" w:history="1">
        <w:r w:rsidRPr="00FE6B63">
          <w:rPr>
            <w:rStyle w:val="Hyperlink"/>
          </w:rPr>
          <w:t>Use of technology</w:t>
        </w:r>
      </w:hyperlink>
    </w:p>
    <w:p w14:paraId="59A5E0E9" w14:textId="31CD8FF6" w:rsidR="00922D92" w:rsidRDefault="00922D92" w:rsidP="00922D92">
      <w:pPr>
        <w:pStyle w:val="TNCBodyText"/>
        <w:numPr>
          <w:ilvl w:val="0"/>
          <w:numId w:val="6"/>
        </w:numPr>
      </w:pPr>
      <w:hyperlink w:anchor="_Sharing_concerns_and" w:history="1">
        <w:r w:rsidRPr="00FE6B63">
          <w:rPr>
            <w:rStyle w:val="Hyperlink"/>
          </w:rPr>
          <w:t>Sharing concerns and recording incidents</w:t>
        </w:r>
      </w:hyperlink>
    </w:p>
    <w:p w14:paraId="7401E9B5" w14:textId="48D9021B" w:rsidR="00922D92" w:rsidRDefault="00922D92" w:rsidP="00922D92">
      <w:pPr>
        <w:pStyle w:val="TNCBodyText"/>
        <w:numPr>
          <w:ilvl w:val="0"/>
          <w:numId w:val="6"/>
        </w:numPr>
      </w:pPr>
      <w:hyperlink w:anchor="_Monitoring_and_review_1" w:history="1">
        <w:r w:rsidRPr="00FE6B63">
          <w:rPr>
            <w:rStyle w:val="Hyperlink"/>
          </w:rPr>
          <w:t>Monitoring and review</w:t>
        </w:r>
      </w:hyperlink>
      <w:r>
        <w:t xml:space="preserve"> </w:t>
      </w:r>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517D8AF2" w14:textId="1E743767" w:rsidR="00713ACC" w:rsidRPr="00713ACC" w:rsidRDefault="00440441" w:rsidP="00713ACC">
      <w:pPr>
        <w:pStyle w:val="TNCBodyText"/>
      </w:pPr>
      <w:r w:rsidRPr="00440441">
        <w:rPr>
          <w:bCs/>
        </w:rPr>
        <w:t xml:space="preserve">Ashbourne Primary School </w:t>
      </w:r>
      <w:r w:rsidR="00713ACC" w:rsidRPr="00440441">
        <w:rPr>
          <w:bCs/>
        </w:rPr>
        <w:t>recognises</w:t>
      </w:r>
      <w:r w:rsidR="00713ACC" w:rsidRPr="00440441">
        <w:t xml:space="preserve"> </w:t>
      </w:r>
      <w:r w:rsidR="00713ACC" w:rsidRPr="00713ACC">
        <w:t xml:space="preserve">that the welfare of our pupils is paramount; therefore, we are dedicated to fulfilling our duty of protecting all pupils. To achieve this, this policy will be </w:t>
      </w:r>
      <w:proofErr w:type="gramStart"/>
      <w:r w:rsidR="00713ACC" w:rsidRPr="00713ACC">
        <w:t>implemented at all times</w:t>
      </w:r>
      <w:proofErr w:type="gramEnd"/>
      <w:r w:rsidR="00713ACC" w:rsidRPr="00713ACC">
        <w:t xml:space="preserve"> to ensure that staff understand their responsibilities to safeguard and promote the welfare of pupils. </w:t>
      </w:r>
    </w:p>
    <w:p w14:paraId="470DDAAA" w14:textId="18FCA96C" w:rsidR="00D559A8" w:rsidRDefault="00713ACC" w:rsidP="00713ACC">
      <w:pPr>
        <w:pStyle w:val="TNCBodyText"/>
      </w:pPr>
      <w:r w:rsidRPr="00713ACC">
        <w:t>The school is committed to taking all reasonable steps to ensure the safety and wellbeing of pupils. The safeguarding culture of the school is partly exercised through the development of respectful, caring and professional relationships between adults and pupils, as well as by all staff members demonstrating integrity, maturity and good judgement.</w:t>
      </w:r>
    </w:p>
    <w:p w14:paraId="0F307342" w14:textId="77777777" w:rsidR="00D559A8" w:rsidRDefault="00D559A8">
      <w:r>
        <w:br w:type="page"/>
      </w:r>
    </w:p>
    <w:p w14:paraId="2E9CCEBA" w14:textId="593CFA20" w:rsidR="0025107E" w:rsidRPr="00D613D9" w:rsidRDefault="00D559A8" w:rsidP="00D613D9">
      <w:pPr>
        <w:pStyle w:val="Heading2"/>
      </w:pPr>
      <w:bookmarkStart w:id="1" w:name="LF"/>
      <w:r w:rsidRPr="00D613D9">
        <w:lastRenderedPageBreak/>
        <w:t xml:space="preserve">Legal framework </w:t>
      </w:r>
    </w:p>
    <w:bookmarkEnd w:id="1"/>
    <w:p w14:paraId="20801B5D" w14:textId="77777777" w:rsidR="00423FBD" w:rsidRDefault="00423FBD" w:rsidP="00423FBD">
      <w:pPr>
        <w:pStyle w:val="TNCBodyText"/>
      </w:pPr>
      <w:r>
        <w:t xml:space="preserve">This policy has due regard to all relevant legislation and statutory guidance including, but not limited to, the following: </w:t>
      </w:r>
    </w:p>
    <w:p w14:paraId="398FDD6C" w14:textId="77777777" w:rsidR="00216F5C" w:rsidRDefault="00216F5C" w:rsidP="00216F5C">
      <w:pPr>
        <w:pStyle w:val="TNCBodyText"/>
        <w:numPr>
          <w:ilvl w:val="0"/>
          <w:numId w:val="9"/>
        </w:numPr>
        <w:spacing w:before="0" w:after="0"/>
        <w:ind w:left="714" w:hanging="357"/>
      </w:pPr>
      <w:r>
        <w:t>Children Act 1989</w:t>
      </w:r>
    </w:p>
    <w:p w14:paraId="1E71BE4D" w14:textId="77777777" w:rsidR="00216F5C" w:rsidRDefault="00216F5C" w:rsidP="00216F5C">
      <w:pPr>
        <w:pStyle w:val="TNCBodyText"/>
        <w:numPr>
          <w:ilvl w:val="0"/>
          <w:numId w:val="9"/>
        </w:numPr>
        <w:spacing w:before="0" w:after="0"/>
        <w:ind w:left="714" w:hanging="357"/>
      </w:pPr>
      <w:r>
        <w:t>Education Act 2002</w:t>
      </w:r>
    </w:p>
    <w:p w14:paraId="28726842" w14:textId="77777777" w:rsidR="00216F5C" w:rsidRDefault="00216F5C" w:rsidP="00216F5C">
      <w:pPr>
        <w:pStyle w:val="TNCBodyText"/>
        <w:numPr>
          <w:ilvl w:val="0"/>
          <w:numId w:val="9"/>
        </w:numPr>
        <w:spacing w:before="0" w:after="0"/>
        <w:ind w:left="714" w:hanging="357"/>
      </w:pPr>
      <w:r>
        <w:t>The Education (Health Standards) (England) Regulations 2003</w:t>
      </w:r>
    </w:p>
    <w:p w14:paraId="5FB0D7C5" w14:textId="77777777" w:rsidR="00216F5C" w:rsidRDefault="00216F5C" w:rsidP="00216F5C">
      <w:pPr>
        <w:pStyle w:val="TNCBodyText"/>
        <w:numPr>
          <w:ilvl w:val="0"/>
          <w:numId w:val="9"/>
        </w:numPr>
        <w:spacing w:before="0" w:after="0"/>
        <w:ind w:left="714" w:hanging="357"/>
      </w:pPr>
      <w:r>
        <w:t>Sexual Offences Act 2003</w:t>
      </w:r>
    </w:p>
    <w:p w14:paraId="5F2E58D1" w14:textId="77777777" w:rsidR="00216F5C" w:rsidRDefault="00216F5C" w:rsidP="00216F5C">
      <w:pPr>
        <w:pStyle w:val="TNCBodyText"/>
        <w:numPr>
          <w:ilvl w:val="0"/>
          <w:numId w:val="9"/>
        </w:numPr>
        <w:spacing w:before="0" w:after="0"/>
        <w:ind w:left="714" w:hanging="357"/>
      </w:pPr>
      <w:r>
        <w:t>Children Act 2004</w:t>
      </w:r>
    </w:p>
    <w:p w14:paraId="14B0E039" w14:textId="77777777" w:rsidR="00216F5C" w:rsidRDefault="00216F5C" w:rsidP="00216F5C">
      <w:pPr>
        <w:pStyle w:val="TNCBodyText"/>
        <w:numPr>
          <w:ilvl w:val="0"/>
          <w:numId w:val="9"/>
        </w:numPr>
        <w:spacing w:before="0" w:after="0"/>
        <w:ind w:left="714" w:hanging="357"/>
      </w:pPr>
      <w:r>
        <w:t>Safeguarding Vulnerable Groups Act 2006</w:t>
      </w:r>
    </w:p>
    <w:p w14:paraId="2D98E2CF" w14:textId="110AF0C9" w:rsidR="00216F5C" w:rsidRDefault="00216F5C" w:rsidP="00216F5C">
      <w:pPr>
        <w:pStyle w:val="TNCBodyText"/>
        <w:numPr>
          <w:ilvl w:val="0"/>
          <w:numId w:val="9"/>
        </w:numPr>
        <w:spacing w:before="0" w:after="0"/>
        <w:ind w:left="714" w:hanging="357"/>
      </w:pPr>
      <w:r>
        <w:t>The School Staffing (England) Regulations 2009 (as amended)</w:t>
      </w:r>
    </w:p>
    <w:p w14:paraId="3B2C4200" w14:textId="77777777" w:rsidR="00216F5C" w:rsidRDefault="00216F5C" w:rsidP="00216F5C">
      <w:pPr>
        <w:pStyle w:val="TNCBodyText"/>
        <w:numPr>
          <w:ilvl w:val="0"/>
          <w:numId w:val="9"/>
        </w:numPr>
        <w:spacing w:before="0" w:after="0"/>
        <w:ind w:left="714" w:hanging="357"/>
      </w:pPr>
      <w:r>
        <w:t>Equality Act 2010</w:t>
      </w:r>
    </w:p>
    <w:p w14:paraId="6096AC6B" w14:textId="77777777" w:rsidR="00216F5C" w:rsidRDefault="00216F5C" w:rsidP="00216F5C">
      <w:pPr>
        <w:pStyle w:val="TNCBodyText"/>
        <w:numPr>
          <w:ilvl w:val="0"/>
          <w:numId w:val="9"/>
        </w:numPr>
        <w:spacing w:before="0" w:after="0"/>
        <w:ind w:left="714" w:hanging="357"/>
      </w:pPr>
      <w:r>
        <w:t>The Education (Pupil Referral Units) (Application of Enactments) (England) (Amendment) Regulations 2012</w:t>
      </w:r>
    </w:p>
    <w:p w14:paraId="48F32275" w14:textId="77777777" w:rsidR="00216F5C" w:rsidRDefault="00216F5C" w:rsidP="00216F5C">
      <w:pPr>
        <w:pStyle w:val="TNCBodyText"/>
        <w:numPr>
          <w:ilvl w:val="0"/>
          <w:numId w:val="9"/>
        </w:numPr>
        <w:spacing w:before="0" w:after="0"/>
        <w:ind w:left="714" w:hanging="357"/>
      </w:pPr>
      <w:r>
        <w:t>The Education (School Teachers</w:t>
      </w:r>
      <w:r>
        <w:rPr>
          <w:rFonts w:hint="cs"/>
        </w:rPr>
        <w:t>’</w:t>
      </w:r>
      <w:r>
        <w:t xml:space="preserve"> Appraisal) (England) Regulations 2012</w:t>
      </w:r>
    </w:p>
    <w:p w14:paraId="6C13910B" w14:textId="77777777" w:rsidR="00216F5C" w:rsidRDefault="00216F5C" w:rsidP="00216F5C">
      <w:pPr>
        <w:pStyle w:val="TNCBodyText"/>
        <w:numPr>
          <w:ilvl w:val="0"/>
          <w:numId w:val="9"/>
        </w:numPr>
        <w:spacing w:before="0" w:after="0"/>
        <w:ind w:left="714" w:hanging="357"/>
      </w:pPr>
      <w:r>
        <w:t>Protection of Freedoms Act 2012</w:t>
      </w:r>
    </w:p>
    <w:p w14:paraId="13CE92D1" w14:textId="77777777" w:rsidR="00216F5C" w:rsidRDefault="00216F5C" w:rsidP="00216F5C">
      <w:pPr>
        <w:pStyle w:val="TNCBodyText"/>
        <w:numPr>
          <w:ilvl w:val="0"/>
          <w:numId w:val="9"/>
        </w:numPr>
        <w:spacing w:before="0" w:after="0"/>
        <w:ind w:left="714" w:hanging="357"/>
      </w:pPr>
      <w:r>
        <w:t>Children and Families Act 2014</w:t>
      </w:r>
    </w:p>
    <w:p w14:paraId="0384698C" w14:textId="05856115" w:rsidR="00216F5C" w:rsidRDefault="00216F5C" w:rsidP="00216F5C">
      <w:pPr>
        <w:pStyle w:val="TNCBodyText"/>
        <w:numPr>
          <w:ilvl w:val="0"/>
          <w:numId w:val="9"/>
        </w:numPr>
        <w:spacing w:before="0" w:after="0"/>
        <w:ind w:left="714" w:hanging="357"/>
      </w:pPr>
      <w:r>
        <w:t xml:space="preserve">DfE </w:t>
      </w:r>
      <w:r>
        <w:rPr>
          <w:rFonts w:hint="cs"/>
        </w:rPr>
        <w:t>‘</w:t>
      </w:r>
      <w:r>
        <w:t>Keeping children safe in education 2023</w:t>
      </w:r>
      <w:r>
        <w:rPr>
          <w:rFonts w:hint="cs"/>
        </w:rPr>
        <w:t>’</w:t>
      </w:r>
    </w:p>
    <w:p w14:paraId="28BBE082" w14:textId="2A747884" w:rsidR="00423FBD" w:rsidRDefault="00423FBD" w:rsidP="00423FBD">
      <w:pPr>
        <w:pStyle w:val="TNCBodyText"/>
      </w:pPr>
      <w:r>
        <w:t>This policy operates in conjunction with the following school policies:</w:t>
      </w:r>
    </w:p>
    <w:p w14:paraId="7B694A55" w14:textId="77777777" w:rsidR="008374BB" w:rsidRDefault="008374BB" w:rsidP="008374BB">
      <w:pPr>
        <w:pStyle w:val="TNCBodyText"/>
        <w:numPr>
          <w:ilvl w:val="0"/>
          <w:numId w:val="8"/>
        </w:numPr>
        <w:spacing w:before="0" w:after="0"/>
        <w:ind w:left="714" w:hanging="357"/>
      </w:pPr>
      <w:r>
        <w:t xml:space="preserve">Child Protection and Safeguarding Policy </w:t>
      </w:r>
    </w:p>
    <w:p w14:paraId="11559A5D" w14:textId="77777777" w:rsidR="008374BB" w:rsidRDefault="008374BB" w:rsidP="008374BB">
      <w:pPr>
        <w:pStyle w:val="TNCBodyText"/>
        <w:numPr>
          <w:ilvl w:val="0"/>
          <w:numId w:val="8"/>
        </w:numPr>
        <w:spacing w:before="0" w:after="0"/>
        <w:ind w:left="714" w:hanging="357"/>
      </w:pPr>
      <w:r>
        <w:t xml:space="preserve">Allegations of Abuse Against Staff Policy </w:t>
      </w:r>
    </w:p>
    <w:p w14:paraId="1C0FA273" w14:textId="77777777" w:rsidR="008374BB" w:rsidRDefault="008374BB" w:rsidP="008374BB">
      <w:pPr>
        <w:pStyle w:val="TNCBodyText"/>
        <w:numPr>
          <w:ilvl w:val="0"/>
          <w:numId w:val="8"/>
        </w:numPr>
        <w:spacing w:before="0" w:after="0"/>
        <w:ind w:left="714" w:hanging="357"/>
      </w:pPr>
      <w:r>
        <w:t xml:space="preserve">Behaviour Policy </w:t>
      </w:r>
    </w:p>
    <w:p w14:paraId="1ED7E641" w14:textId="77777777" w:rsidR="008374BB" w:rsidRDefault="008374BB" w:rsidP="008374BB">
      <w:pPr>
        <w:pStyle w:val="TNCBodyText"/>
        <w:numPr>
          <w:ilvl w:val="0"/>
          <w:numId w:val="8"/>
        </w:numPr>
        <w:spacing w:before="0" w:after="0"/>
        <w:ind w:left="714" w:hanging="357"/>
      </w:pPr>
      <w:r>
        <w:t xml:space="preserve">Gifts and Anti-bribery Policy </w:t>
      </w:r>
    </w:p>
    <w:p w14:paraId="5BA9023C" w14:textId="77777777" w:rsidR="008374BB" w:rsidRDefault="008374BB" w:rsidP="008374BB">
      <w:pPr>
        <w:pStyle w:val="TNCBodyText"/>
        <w:numPr>
          <w:ilvl w:val="0"/>
          <w:numId w:val="8"/>
        </w:numPr>
        <w:spacing w:before="0" w:after="0"/>
        <w:ind w:left="714" w:hanging="357"/>
      </w:pPr>
      <w:r>
        <w:t>Staff ICT and Electronic Devices Policy</w:t>
      </w:r>
    </w:p>
    <w:p w14:paraId="7DC7A198" w14:textId="77777777" w:rsidR="008374BB" w:rsidRDefault="008374BB" w:rsidP="008374BB">
      <w:pPr>
        <w:pStyle w:val="TNCBodyText"/>
        <w:numPr>
          <w:ilvl w:val="0"/>
          <w:numId w:val="8"/>
        </w:numPr>
        <w:spacing w:before="0" w:after="0"/>
        <w:ind w:left="714" w:hanging="357"/>
      </w:pPr>
      <w:r>
        <w:t>Intimate Care Policy</w:t>
      </w:r>
    </w:p>
    <w:p w14:paraId="6E8F3056" w14:textId="77777777" w:rsidR="008374BB" w:rsidRDefault="008374BB" w:rsidP="008374BB">
      <w:pPr>
        <w:pStyle w:val="TNCBodyText"/>
        <w:numPr>
          <w:ilvl w:val="0"/>
          <w:numId w:val="8"/>
        </w:numPr>
        <w:spacing w:before="0" w:after="0"/>
        <w:ind w:left="714" w:hanging="357"/>
      </w:pPr>
      <w:r>
        <w:t xml:space="preserve">Educational Visits and School Trips Policy </w:t>
      </w:r>
    </w:p>
    <w:p w14:paraId="063E57A5" w14:textId="77777777" w:rsidR="008374BB" w:rsidRDefault="008374BB" w:rsidP="008374BB">
      <w:pPr>
        <w:pStyle w:val="TNCBodyText"/>
        <w:numPr>
          <w:ilvl w:val="0"/>
          <w:numId w:val="8"/>
        </w:numPr>
        <w:spacing w:before="0" w:after="0"/>
        <w:ind w:left="714" w:hanging="357"/>
      </w:pPr>
      <w:r>
        <w:t xml:space="preserve">Photography and Images Policy </w:t>
      </w:r>
    </w:p>
    <w:p w14:paraId="20B506EC" w14:textId="77777777" w:rsidR="008374BB" w:rsidRDefault="008374BB" w:rsidP="008374BB">
      <w:pPr>
        <w:pStyle w:val="TNCBodyText"/>
        <w:numPr>
          <w:ilvl w:val="0"/>
          <w:numId w:val="8"/>
        </w:numPr>
        <w:spacing w:before="0" w:after="0"/>
        <w:ind w:left="714" w:hanging="357"/>
      </w:pPr>
      <w:r>
        <w:t xml:space="preserve">Spiritual, Moral, Social and Cultural (SMSC) Education Policy </w:t>
      </w:r>
    </w:p>
    <w:p w14:paraId="5BD74521" w14:textId="77777777" w:rsidR="008374BB" w:rsidRDefault="008374BB" w:rsidP="008374BB">
      <w:pPr>
        <w:pStyle w:val="TNCBodyText"/>
        <w:numPr>
          <w:ilvl w:val="0"/>
          <w:numId w:val="8"/>
        </w:numPr>
        <w:spacing w:before="0" w:after="0"/>
        <w:ind w:left="714" w:hanging="357"/>
      </w:pPr>
      <w:r>
        <w:t xml:space="preserve">Physical Intervention Policy </w:t>
      </w:r>
    </w:p>
    <w:p w14:paraId="6C83E212" w14:textId="77777777" w:rsidR="008374BB" w:rsidRDefault="008374BB" w:rsidP="008374BB">
      <w:pPr>
        <w:pStyle w:val="TNCBodyText"/>
        <w:numPr>
          <w:ilvl w:val="0"/>
          <w:numId w:val="8"/>
        </w:numPr>
        <w:spacing w:before="0" w:after="0"/>
        <w:ind w:left="714" w:hanging="357"/>
      </w:pPr>
      <w:r>
        <w:t>Data Protection Policy</w:t>
      </w:r>
    </w:p>
    <w:p w14:paraId="1A84B9A3" w14:textId="77777777" w:rsidR="008374BB" w:rsidRDefault="008374BB" w:rsidP="008374BB">
      <w:pPr>
        <w:pStyle w:val="TNCBodyText"/>
        <w:numPr>
          <w:ilvl w:val="0"/>
          <w:numId w:val="8"/>
        </w:numPr>
        <w:spacing w:before="0" w:after="0"/>
        <w:ind w:left="714" w:hanging="357"/>
      </w:pPr>
      <w:r>
        <w:t>Online Safety Policy</w:t>
      </w:r>
    </w:p>
    <w:p w14:paraId="70D267AC" w14:textId="77777777" w:rsidR="008374BB" w:rsidRDefault="008374BB" w:rsidP="008374BB">
      <w:pPr>
        <w:pStyle w:val="TNCBodyText"/>
        <w:numPr>
          <w:ilvl w:val="0"/>
          <w:numId w:val="8"/>
        </w:numPr>
        <w:spacing w:before="0" w:after="0"/>
        <w:ind w:left="714" w:hanging="357"/>
      </w:pPr>
      <w:r>
        <w:t>Low-level Safeguarding Concerns Policy</w:t>
      </w:r>
    </w:p>
    <w:p w14:paraId="52E019EF" w14:textId="77777777" w:rsidR="008374BB" w:rsidRDefault="008374BB" w:rsidP="008374BB">
      <w:pPr>
        <w:pStyle w:val="TNCBodyText"/>
        <w:numPr>
          <w:ilvl w:val="0"/>
          <w:numId w:val="8"/>
        </w:numPr>
        <w:spacing w:before="0" w:after="0"/>
        <w:ind w:left="714" w:hanging="357"/>
      </w:pPr>
      <w:r>
        <w:t>Cyber-security Policy</w:t>
      </w:r>
    </w:p>
    <w:p w14:paraId="2BCF7CB6" w14:textId="11263359" w:rsidR="0025107E" w:rsidRDefault="001D684A" w:rsidP="001D7370">
      <w:pPr>
        <w:pStyle w:val="Heading2"/>
      </w:pPr>
      <w:bookmarkStart w:id="2" w:name="_Roles_and_responsibilities"/>
      <w:bookmarkEnd w:id="2"/>
      <w:r>
        <w:lastRenderedPageBreak/>
        <w:t>Roles and responsibilities</w:t>
      </w:r>
      <w:r w:rsidR="00423FBD">
        <w:t xml:space="preserve"> </w:t>
      </w:r>
    </w:p>
    <w:p w14:paraId="73BEAEF8" w14:textId="77777777" w:rsidR="001D684A" w:rsidRPr="001D684A" w:rsidRDefault="001D684A" w:rsidP="001D684A">
      <w:pPr>
        <w:pStyle w:val="TNCBodyText"/>
      </w:pPr>
      <w:r w:rsidRPr="001D684A">
        <w:t>The governing board will be responsible for:</w:t>
      </w:r>
    </w:p>
    <w:p w14:paraId="754B4817" w14:textId="77777777" w:rsidR="001D684A" w:rsidRPr="001D684A" w:rsidRDefault="001D684A" w:rsidP="001D684A">
      <w:pPr>
        <w:pStyle w:val="TNCBodyText"/>
        <w:numPr>
          <w:ilvl w:val="0"/>
          <w:numId w:val="11"/>
        </w:numPr>
        <w:spacing w:before="0" w:after="0"/>
      </w:pPr>
      <w:r w:rsidRPr="001D684A">
        <w:t>The overall implementation of this policy.</w:t>
      </w:r>
    </w:p>
    <w:p w14:paraId="64199F0D" w14:textId="77777777" w:rsidR="001D684A" w:rsidRPr="001D684A" w:rsidRDefault="001D684A" w:rsidP="001D684A">
      <w:pPr>
        <w:pStyle w:val="TNCBodyText"/>
        <w:numPr>
          <w:ilvl w:val="0"/>
          <w:numId w:val="11"/>
        </w:numPr>
        <w:spacing w:before="0" w:after="0"/>
      </w:pPr>
      <w:r w:rsidRPr="001D684A">
        <w:t>Ensuring that the school complies with its duties under the relevant child protection and safeguarding legislation.</w:t>
      </w:r>
    </w:p>
    <w:p w14:paraId="45F7A9F0" w14:textId="77777777" w:rsidR="001D684A" w:rsidRPr="001D684A" w:rsidRDefault="001D684A" w:rsidP="001D684A">
      <w:pPr>
        <w:pStyle w:val="TNCBodyText"/>
        <w:numPr>
          <w:ilvl w:val="0"/>
          <w:numId w:val="11"/>
        </w:numPr>
        <w:spacing w:before="0" w:after="0"/>
      </w:pPr>
      <w:r w:rsidRPr="001D684A">
        <w:t>Guaranteeing that appropriate safeguarding policies, as well as the staff code of conduct, are distributed, adopted and monitored.</w:t>
      </w:r>
    </w:p>
    <w:p w14:paraId="493F2B76" w14:textId="77777777" w:rsidR="001D684A" w:rsidRPr="001D684A" w:rsidRDefault="001D684A" w:rsidP="001D684A">
      <w:pPr>
        <w:pStyle w:val="TNCBodyText"/>
        <w:numPr>
          <w:ilvl w:val="0"/>
          <w:numId w:val="11"/>
        </w:numPr>
        <w:spacing w:before="0" w:after="0"/>
      </w:pPr>
      <w:r w:rsidRPr="001D684A">
        <w:t xml:space="preserve">Ensuring that the correct safeguarding and child protection procedures are implemented within every aspect of school life. </w:t>
      </w:r>
    </w:p>
    <w:p w14:paraId="17732E74" w14:textId="77777777" w:rsidR="001D684A" w:rsidRPr="001D684A" w:rsidRDefault="001D684A" w:rsidP="001D684A">
      <w:pPr>
        <w:pStyle w:val="TNCBodyText"/>
        <w:numPr>
          <w:ilvl w:val="0"/>
          <w:numId w:val="11"/>
        </w:numPr>
        <w:spacing w:before="0" w:after="0"/>
      </w:pPr>
      <w:r w:rsidRPr="001D684A">
        <w:t>Guaranteeing that the policies, procedures and training opportunities in the school are effective and comply with the law.</w:t>
      </w:r>
    </w:p>
    <w:p w14:paraId="38C9D0CA" w14:textId="77777777" w:rsidR="001D684A" w:rsidRPr="001D684A" w:rsidRDefault="001D684A" w:rsidP="001D684A">
      <w:pPr>
        <w:pStyle w:val="TNCBodyText"/>
        <w:numPr>
          <w:ilvl w:val="0"/>
          <w:numId w:val="11"/>
        </w:numPr>
        <w:spacing w:before="0" w:after="0"/>
      </w:pPr>
      <w:r w:rsidRPr="001D684A">
        <w:t>Ensuring that a member of the governing board is nominated to liaise with the LA and/or partner agencies on issues of child protection, and in the event of allegations of abuse being made against the headteacher or other governors.</w:t>
      </w:r>
    </w:p>
    <w:p w14:paraId="315B9526" w14:textId="77777777" w:rsidR="001D684A" w:rsidRPr="001D684A" w:rsidRDefault="001D684A" w:rsidP="001D684A">
      <w:pPr>
        <w:pStyle w:val="TNCBodyText"/>
        <w:numPr>
          <w:ilvl w:val="0"/>
          <w:numId w:val="11"/>
        </w:numPr>
        <w:spacing w:before="0" w:after="0"/>
      </w:pPr>
      <w:r w:rsidRPr="001D684A">
        <w:t>Certifying that there are procedures in place to handle allegations against members of staff, volunteers and supply staff.</w:t>
      </w:r>
    </w:p>
    <w:p w14:paraId="21759C63" w14:textId="77777777" w:rsidR="001D684A" w:rsidRPr="001D684A" w:rsidRDefault="001D684A" w:rsidP="001D684A">
      <w:pPr>
        <w:pStyle w:val="TNCBodyText"/>
        <w:numPr>
          <w:ilvl w:val="0"/>
          <w:numId w:val="11"/>
        </w:numPr>
        <w:spacing w:before="0" w:after="0"/>
      </w:pPr>
      <w:r w:rsidRPr="001D684A">
        <w:t xml:space="preserve">Confirming that there are procedures in place to make a referral to the DBS if a person in regulated activity has been dismissed or removed due to safeguarding concerns or would have been had they not resigned. </w:t>
      </w:r>
    </w:p>
    <w:p w14:paraId="12F2C224" w14:textId="772C3A26" w:rsidR="001D684A" w:rsidRPr="001D684A" w:rsidRDefault="001D684A" w:rsidP="001D684A">
      <w:pPr>
        <w:pStyle w:val="TNCBodyText"/>
      </w:pPr>
      <w:r w:rsidRPr="001D684A">
        <w:t xml:space="preserve">The SLT, in conjunction with the headteacher, will be responsible for: </w:t>
      </w:r>
    </w:p>
    <w:p w14:paraId="0A1A2928" w14:textId="77777777" w:rsidR="001D684A" w:rsidRPr="001D684A" w:rsidRDefault="001D684A" w:rsidP="001D684A">
      <w:pPr>
        <w:pStyle w:val="TNCBodyText"/>
        <w:numPr>
          <w:ilvl w:val="0"/>
          <w:numId w:val="12"/>
        </w:numPr>
        <w:spacing w:before="0" w:after="0"/>
      </w:pPr>
      <w:r w:rsidRPr="001D684A">
        <w:t>Promoting a culture of openness and support.</w:t>
      </w:r>
    </w:p>
    <w:p w14:paraId="28A986D3" w14:textId="77777777" w:rsidR="001D684A" w:rsidRPr="001D684A" w:rsidRDefault="001D684A" w:rsidP="001D684A">
      <w:pPr>
        <w:pStyle w:val="TNCBodyText"/>
        <w:numPr>
          <w:ilvl w:val="0"/>
          <w:numId w:val="12"/>
        </w:numPr>
        <w:spacing w:before="0" w:after="0"/>
      </w:pPr>
      <w:r w:rsidRPr="001D684A">
        <w:t>Ensuring that systems are in place for concerns to be raised.</w:t>
      </w:r>
    </w:p>
    <w:p w14:paraId="0AA61556" w14:textId="77777777" w:rsidR="001D684A" w:rsidRPr="001D684A" w:rsidRDefault="001D684A" w:rsidP="001D684A">
      <w:pPr>
        <w:pStyle w:val="TNCBodyText"/>
        <w:numPr>
          <w:ilvl w:val="0"/>
          <w:numId w:val="12"/>
        </w:numPr>
        <w:spacing w:before="0" w:after="0"/>
      </w:pPr>
      <w:r w:rsidRPr="001D684A">
        <w:t>Ensuring that no staff members are placed in situations which make them particularly vulnerable.</w:t>
      </w:r>
    </w:p>
    <w:p w14:paraId="208D3F10" w14:textId="77777777" w:rsidR="001D684A" w:rsidRPr="001D684A" w:rsidRDefault="001D684A" w:rsidP="001D684A">
      <w:pPr>
        <w:pStyle w:val="TNCBodyText"/>
        <w:numPr>
          <w:ilvl w:val="0"/>
          <w:numId w:val="12"/>
        </w:numPr>
        <w:spacing w:before="0" w:after="0"/>
      </w:pPr>
      <w:r w:rsidRPr="001D684A">
        <w:t>Ensuring that the policies and procedures adopted by the governing board, particularly concerning referrals of cases of suspected abuse and neglect, are followed up by staff members.</w:t>
      </w:r>
    </w:p>
    <w:p w14:paraId="65B912D7" w14:textId="77777777" w:rsidR="001D684A" w:rsidRPr="001D684A" w:rsidRDefault="001D684A" w:rsidP="001D684A">
      <w:pPr>
        <w:pStyle w:val="TNCBodyText"/>
        <w:numPr>
          <w:ilvl w:val="0"/>
          <w:numId w:val="12"/>
        </w:numPr>
        <w:spacing w:before="0" w:after="0"/>
      </w:pPr>
      <w:r w:rsidRPr="001D684A">
        <w:t>Keeping records of any significant judgements that staff members have made, ensuring that all appropriate considerations have been made and justifications evidenced.</w:t>
      </w:r>
    </w:p>
    <w:p w14:paraId="0814ADA2" w14:textId="77777777" w:rsidR="001D684A" w:rsidRPr="001D684A" w:rsidRDefault="001D684A" w:rsidP="001D684A">
      <w:pPr>
        <w:pStyle w:val="TNCBodyText"/>
        <w:numPr>
          <w:ilvl w:val="0"/>
          <w:numId w:val="12"/>
        </w:numPr>
        <w:spacing w:before="0" w:after="0"/>
      </w:pPr>
      <w:r w:rsidRPr="001D684A">
        <w:t xml:space="preserve">Recording any areas of disagreement and, if necessary, referring the matter to another agency, e.g. the LA. </w:t>
      </w:r>
    </w:p>
    <w:p w14:paraId="1C55C611" w14:textId="77777777" w:rsidR="001D684A" w:rsidRPr="001D684A" w:rsidRDefault="001D684A" w:rsidP="001D684A">
      <w:pPr>
        <w:pStyle w:val="TNCBodyText"/>
        <w:numPr>
          <w:ilvl w:val="0"/>
          <w:numId w:val="12"/>
        </w:numPr>
        <w:spacing w:before="0" w:after="0"/>
      </w:pPr>
      <w:r w:rsidRPr="001D684A">
        <w:t>Guaranteeing that there are systems in place for pupils to express their views and give feedback.</w:t>
      </w:r>
    </w:p>
    <w:p w14:paraId="219C4615" w14:textId="77777777" w:rsidR="001D684A" w:rsidRPr="001D684A" w:rsidRDefault="001D684A" w:rsidP="001D684A">
      <w:pPr>
        <w:pStyle w:val="TNCBodyText"/>
        <w:numPr>
          <w:ilvl w:val="0"/>
          <w:numId w:val="12"/>
        </w:numPr>
        <w:spacing w:before="0" w:after="0"/>
      </w:pPr>
      <w:r w:rsidRPr="001D684A">
        <w:lastRenderedPageBreak/>
        <w:t>Appointing a member of the SLT to the role of DSL as an explicit part of the role-holder’s job description.</w:t>
      </w:r>
    </w:p>
    <w:p w14:paraId="0339472F" w14:textId="77777777" w:rsidR="001D684A" w:rsidRPr="001D684A" w:rsidRDefault="001D684A" w:rsidP="001D684A">
      <w:pPr>
        <w:pStyle w:val="TNCBodyText"/>
        <w:numPr>
          <w:ilvl w:val="0"/>
          <w:numId w:val="12"/>
        </w:numPr>
        <w:spacing w:before="0" w:after="0"/>
      </w:pPr>
      <w:r w:rsidRPr="001D684A">
        <w:t>Appointing a member of staff to the role of deputy DSL.</w:t>
      </w:r>
    </w:p>
    <w:p w14:paraId="476C885A" w14:textId="77777777" w:rsidR="001D684A" w:rsidRPr="001D684A" w:rsidRDefault="001D684A" w:rsidP="001D684A">
      <w:pPr>
        <w:pStyle w:val="TNCBodyText"/>
        <w:numPr>
          <w:ilvl w:val="0"/>
          <w:numId w:val="12"/>
        </w:numPr>
        <w:spacing w:before="0" w:after="0"/>
      </w:pPr>
      <w:r w:rsidRPr="001D684A">
        <w:t>Considering how pupils may be taught about safeguarding through teaching and learning opportunities, as part of providing a broad and balanced curriculum.</w:t>
      </w:r>
    </w:p>
    <w:p w14:paraId="29B7B9F8" w14:textId="77777777" w:rsidR="001D684A" w:rsidRPr="001D684A" w:rsidRDefault="001D684A" w:rsidP="001D684A">
      <w:pPr>
        <w:pStyle w:val="TNCBodyText"/>
        <w:numPr>
          <w:ilvl w:val="0"/>
          <w:numId w:val="12"/>
        </w:numPr>
        <w:spacing w:before="0" w:after="0"/>
      </w:pPr>
      <w:r w:rsidRPr="001D684A">
        <w:t>Adhering to statutory responsibilities to check staff that work with children, taking proportionate decisions on whether to ask for any checks beyond what is required.</w:t>
      </w:r>
    </w:p>
    <w:p w14:paraId="08661E56" w14:textId="77777777" w:rsidR="001D684A" w:rsidRPr="001D684A" w:rsidRDefault="001D684A" w:rsidP="001D684A">
      <w:pPr>
        <w:pStyle w:val="TNCBodyText"/>
        <w:numPr>
          <w:ilvl w:val="0"/>
          <w:numId w:val="12"/>
        </w:numPr>
        <w:spacing w:before="0" w:after="0"/>
      </w:pPr>
      <w:r w:rsidRPr="001D684A">
        <w:t>Ensuring that all staff who need to share special category personal data are aware that the Data Protection Act 2018 contains ‘safeguarding of children and individuals at risk’ as a processing condition that allows practitioners to share (and withhold) information without consent if it is not possible to gain consent, it cannot be reasonably expected that a practitioner gains consent or if to gain consent would place a pupil at risk.</w:t>
      </w:r>
    </w:p>
    <w:p w14:paraId="50A68868" w14:textId="77777777" w:rsidR="001D684A" w:rsidRPr="001D684A" w:rsidRDefault="001D684A" w:rsidP="001D684A">
      <w:pPr>
        <w:pStyle w:val="TNCBodyText"/>
        <w:numPr>
          <w:ilvl w:val="0"/>
          <w:numId w:val="12"/>
        </w:numPr>
        <w:spacing w:before="0" w:after="0"/>
        <w:rPr>
          <w:b/>
          <w:bCs/>
        </w:rPr>
      </w:pPr>
      <w:r w:rsidRPr="001D684A">
        <w:t>Having a clear expectation that staff will inform them of any relationship or association that may have implications for safeguarding pupils.</w:t>
      </w:r>
      <w:r w:rsidRPr="001D684A">
        <w:rPr>
          <w:b/>
          <w:bCs/>
        </w:rPr>
        <w:t xml:space="preserve"> </w:t>
      </w:r>
    </w:p>
    <w:p w14:paraId="1FCBDC58" w14:textId="77777777" w:rsidR="001D684A" w:rsidRPr="001D684A" w:rsidRDefault="001D684A" w:rsidP="001D684A">
      <w:pPr>
        <w:pStyle w:val="TNCBodyText"/>
        <w:numPr>
          <w:ilvl w:val="0"/>
          <w:numId w:val="12"/>
        </w:numPr>
        <w:spacing w:before="0" w:after="0"/>
      </w:pPr>
      <w:r w:rsidRPr="001D684A">
        <w:t>Safeguarding the welfare of staff and identifying whether arrangements are needed to support any members of staff.</w:t>
      </w:r>
    </w:p>
    <w:p w14:paraId="04BD2329" w14:textId="738291C2" w:rsidR="001D684A" w:rsidRPr="001D684A" w:rsidRDefault="001D684A" w:rsidP="001D684A">
      <w:pPr>
        <w:pStyle w:val="TNCBodyText"/>
      </w:pPr>
      <w:r w:rsidRPr="001D684A">
        <w:t xml:space="preserve">Staff members will be responsible for: </w:t>
      </w:r>
    </w:p>
    <w:p w14:paraId="69064AD3" w14:textId="77777777" w:rsidR="001D684A" w:rsidRPr="001D684A" w:rsidRDefault="001D684A" w:rsidP="001D684A">
      <w:pPr>
        <w:pStyle w:val="TNCBodyText"/>
        <w:numPr>
          <w:ilvl w:val="0"/>
          <w:numId w:val="10"/>
        </w:numPr>
        <w:spacing w:before="0" w:after="0"/>
      </w:pPr>
      <w:bookmarkStart w:id="3" w:name="_Food_and_drink"/>
      <w:bookmarkStart w:id="4" w:name="_3._Food_and"/>
      <w:bookmarkEnd w:id="3"/>
      <w:bookmarkEnd w:id="4"/>
      <w:r w:rsidRPr="001D684A">
        <w:t>Being accountable for the way in which they exercise authority, manage risks and use resources.</w:t>
      </w:r>
    </w:p>
    <w:p w14:paraId="3171667B" w14:textId="77777777" w:rsidR="001D684A" w:rsidRPr="001D684A" w:rsidRDefault="001D684A" w:rsidP="001D684A">
      <w:pPr>
        <w:pStyle w:val="TNCBodyText"/>
        <w:numPr>
          <w:ilvl w:val="0"/>
          <w:numId w:val="10"/>
        </w:numPr>
        <w:spacing w:before="0" w:after="0"/>
      </w:pPr>
      <w:r w:rsidRPr="001D684A">
        <w:t xml:space="preserve">Keeping pupils safe by protecting them from abuse, neglect and other contextual safeguarding concerns. </w:t>
      </w:r>
    </w:p>
    <w:p w14:paraId="667550C0" w14:textId="77777777" w:rsidR="001D684A" w:rsidRPr="001D684A" w:rsidRDefault="001D684A" w:rsidP="001D684A">
      <w:pPr>
        <w:pStyle w:val="TNCBodyText"/>
        <w:numPr>
          <w:ilvl w:val="0"/>
          <w:numId w:val="10"/>
        </w:numPr>
        <w:spacing w:before="0" w:after="0"/>
      </w:pPr>
      <w:r w:rsidRPr="001D684A">
        <w:t xml:space="preserve">Always acting in a correct and professional manner, treating pupils, colleagues and parents with respect and dignity. </w:t>
      </w:r>
    </w:p>
    <w:p w14:paraId="3DA7CE4F" w14:textId="77777777" w:rsidR="001D684A" w:rsidRPr="001D684A" w:rsidRDefault="001D684A" w:rsidP="001D684A">
      <w:pPr>
        <w:pStyle w:val="TNCBodyText"/>
        <w:numPr>
          <w:ilvl w:val="0"/>
          <w:numId w:val="10"/>
        </w:numPr>
        <w:spacing w:before="0" w:after="0"/>
      </w:pPr>
      <w:r w:rsidRPr="001D684A">
        <w:t xml:space="preserve">Understanding the responsibilities that are part of their role and being aware that sanctions will be applied if these provisions are breached. </w:t>
      </w:r>
    </w:p>
    <w:p w14:paraId="69A29080" w14:textId="77777777" w:rsidR="001D684A" w:rsidRPr="001D684A" w:rsidRDefault="001D684A" w:rsidP="001D684A">
      <w:pPr>
        <w:pStyle w:val="TNCBodyText"/>
        <w:numPr>
          <w:ilvl w:val="0"/>
          <w:numId w:val="10"/>
        </w:numPr>
        <w:spacing w:before="0" w:after="0"/>
      </w:pPr>
      <w:r w:rsidRPr="001D684A">
        <w:t xml:space="preserve">Always acting in pupils’ best interests by considering whether their actions are warranted, proportionate, safe and applied equitably.  </w:t>
      </w:r>
    </w:p>
    <w:p w14:paraId="1C8E7C9B" w14:textId="77777777" w:rsidR="001D684A" w:rsidRPr="001D684A" w:rsidRDefault="001D684A" w:rsidP="001D684A">
      <w:pPr>
        <w:pStyle w:val="TNCBodyText"/>
        <w:numPr>
          <w:ilvl w:val="0"/>
          <w:numId w:val="10"/>
        </w:numPr>
        <w:spacing w:before="0" w:after="0"/>
      </w:pPr>
      <w:r w:rsidRPr="001D684A">
        <w:t xml:space="preserve">Not acting inappropriately in the presence of pupils, including the use of inappropriate language or discussing personal relationships. </w:t>
      </w:r>
    </w:p>
    <w:p w14:paraId="214F14B0" w14:textId="77777777" w:rsidR="001D684A" w:rsidRPr="001D684A" w:rsidRDefault="001D684A" w:rsidP="001D684A">
      <w:pPr>
        <w:pStyle w:val="TNCBodyText"/>
        <w:numPr>
          <w:ilvl w:val="0"/>
          <w:numId w:val="10"/>
        </w:numPr>
        <w:spacing w:before="0" w:after="0"/>
      </w:pPr>
      <w:r w:rsidRPr="001D684A">
        <w:t xml:space="preserve">Making carefully considered judgements, drawing on experience and knowledge, to secure the best interests and welfare of pupils. </w:t>
      </w:r>
    </w:p>
    <w:p w14:paraId="71D95743" w14:textId="77777777" w:rsidR="001D684A" w:rsidRPr="001D684A" w:rsidRDefault="001D684A" w:rsidP="001D684A">
      <w:pPr>
        <w:pStyle w:val="TNCBodyText"/>
        <w:numPr>
          <w:ilvl w:val="0"/>
          <w:numId w:val="10"/>
        </w:numPr>
        <w:spacing w:before="0" w:after="0"/>
      </w:pPr>
      <w:r w:rsidRPr="001D684A">
        <w:t xml:space="preserve">Avoiding any conduct which could be misconstrued or lead a reasonable person to question their motivation and intention.  </w:t>
      </w:r>
    </w:p>
    <w:p w14:paraId="39F58F70" w14:textId="77777777" w:rsidR="001D684A" w:rsidRPr="001D684A" w:rsidRDefault="001D684A" w:rsidP="001D684A">
      <w:pPr>
        <w:pStyle w:val="TNCBodyText"/>
        <w:numPr>
          <w:ilvl w:val="0"/>
          <w:numId w:val="10"/>
        </w:numPr>
        <w:spacing w:before="0" w:after="0"/>
      </w:pPr>
      <w:r w:rsidRPr="001D684A">
        <w:t xml:space="preserve">Discussing any misunderstandings, accidents or threats with the headteacher, DSL or deputy DSL. </w:t>
      </w:r>
    </w:p>
    <w:p w14:paraId="1C8C9D52" w14:textId="77777777" w:rsidR="001D684A" w:rsidRPr="001D684A" w:rsidRDefault="001D684A" w:rsidP="001D684A">
      <w:pPr>
        <w:pStyle w:val="TNCBodyText"/>
        <w:numPr>
          <w:ilvl w:val="0"/>
          <w:numId w:val="10"/>
        </w:numPr>
        <w:spacing w:before="0" w:after="0"/>
      </w:pPr>
      <w:r w:rsidRPr="001D684A">
        <w:lastRenderedPageBreak/>
        <w:t>Taking responsibility for their own actions and behaviour.</w:t>
      </w:r>
    </w:p>
    <w:p w14:paraId="597C2044" w14:textId="77777777" w:rsidR="001D684A" w:rsidRPr="001D684A" w:rsidRDefault="001D684A" w:rsidP="001D684A">
      <w:pPr>
        <w:pStyle w:val="TNCBodyText"/>
        <w:numPr>
          <w:ilvl w:val="0"/>
          <w:numId w:val="10"/>
        </w:numPr>
        <w:spacing w:before="0" w:after="0"/>
      </w:pPr>
      <w:r w:rsidRPr="001D684A">
        <w:t>Not using their position of trust to gain access to information for their own advantage and/or causing detriment to others.</w:t>
      </w:r>
    </w:p>
    <w:p w14:paraId="09EEA381" w14:textId="77777777" w:rsidR="001D684A" w:rsidRPr="001D684A" w:rsidRDefault="001D684A" w:rsidP="001D684A">
      <w:pPr>
        <w:pStyle w:val="TNCBodyText"/>
        <w:numPr>
          <w:ilvl w:val="0"/>
          <w:numId w:val="10"/>
        </w:numPr>
        <w:spacing w:before="0" w:after="0"/>
      </w:pPr>
      <w:r w:rsidRPr="001D684A">
        <w:t>Ensuring that they do not use their position or power to intimidate, threaten, coerce or undermine pupils and parents.</w:t>
      </w:r>
    </w:p>
    <w:p w14:paraId="23033454" w14:textId="77777777" w:rsidR="001D684A" w:rsidRPr="001D684A" w:rsidRDefault="001D684A" w:rsidP="001D684A">
      <w:pPr>
        <w:pStyle w:val="TNCBodyText"/>
        <w:numPr>
          <w:ilvl w:val="0"/>
          <w:numId w:val="10"/>
        </w:numPr>
        <w:spacing w:before="0" w:after="0"/>
      </w:pPr>
      <w:r w:rsidRPr="001D684A">
        <w:t>Not using their status or standing to form or promote relationships with pupils that are inappropriate.</w:t>
      </w:r>
    </w:p>
    <w:p w14:paraId="4CFB314A" w14:textId="77777777" w:rsidR="001D684A" w:rsidRPr="001D684A" w:rsidRDefault="001D684A" w:rsidP="001D684A">
      <w:pPr>
        <w:pStyle w:val="TNCBodyText"/>
        <w:numPr>
          <w:ilvl w:val="0"/>
          <w:numId w:val="10"/>
        </w:numPr>
        <w:spacing w:before="0" w:after="0"/>
      </w:pPr>
      <w:r w:rsidRPr="001D684A">
        <w:t xml:space="preserve">Making sure that pupils’ feelings are </w:t>
      </w:r>
      <w:proofErr w:type="gramStart"/>
      <w:r w:rsidRPr="001D684A">
        <w:t>taken into account</w:t>
      </w:r>
      <w:proofErr w:type="gramEnd"/>
      <w:r w:rsidRPr="001D684A">
        <w:t xml:space="preserve"> when determining what action to take. </w:t>
      </w:r>
    </w:p>
    <w:p w14:paraId="5B9EB541" w14:textId="77777777" w:rsidR="001D684A" w:rsidRPr="001D684A" w:rsidRDefault="001D684A" w:rsidP="001D684A">
      <w:pPr>
        <w:pStyle w:val="TNCBodyText"/>
        <w:numPr>
          <w:ilvl w:val="0"/>
          <w:numId w:val="10"/>
        </w:numPr>
        <w:spacing w:before="0" w:after="0"/>
      </w:pPr>
      <w:r w:rsidRPr="001D684A">
        <w:t>Providing a safe environment in which pupils can learn.</w:t>
      </w:r>
    </w:p>
    <w:p w14:paraId="729C627D" w14:textId="77777777" w:rsidR="001D684A" w:rsidRPr="001D684A" w:rsidRDefault="001D684A" w:rsidP="001D684A">
      <w:pPr>
        <w:pStyle w:val="TNCBodyText"/>
        <w:numPr>
          <w:ilvl w:val="0"/>
          <w:numId w:val="10"/>
        </w:numPr>
        <w:spacing w:before="0" w:after="0"/>
      </w:pPr>
      <w:r w:rsidRPr="001D684A">
        <w:t>Identifying pupils who may need extra help or who are suffering, or likely to suffer, significant harm.</w:t>
      </w:r>
    </w:p>
    <w:p w14:paraId="747B5A7B" w14:textId="77777777" w:rsidR="001D684A" w:rsidRPr="001D684A" w:rsidRDefault="001D684A" w:rsidP="001D684A">
      <w:pPr>
        <w:pStyle w:val="TNCBodyText"/>
        <w:numPr>
          <w:ilvl w:val="0"/>
          <w:numId w:val="10"/>
        </w:numPr>
        <w:spacing w:before="0" w:after="0"/>
      </w:pPr>
      <w:r w:rsidRPr="001D684A">
        <w:t>Taking appropriate action and working with other services as required.</w:t>
      </w:r>
    </w:p>
    <w:p w14:paraId="3B4B114D" w14:textId="77777777" w:rsidR="001D684A" w:rsidRPr="001D684A" w:rsidRDefault="001D684A" w:rsidP="001D684A">
      <w:pPr>
        <w:pStyle w:val="TNCBodyText"/>
        <w:numPr>
          <w:ilvl w:val="0"/>
          <w:numId w:val="10"/>
        </w:numPr>
        <w:spacing w:before="0" w:after="0"/>
      </w:pPr>
      <w:r w:rsidRPr="001D684A">
        <w:t>Support social workers to take decisions about individual children, in collaboration with the DSL.</w:t>
      </w:r>
    </w:p>
    <w:p w14:paraId="49E3911C" w14:textId="77777777" w:rsidR="001D684A" w:rsidRPr="001D684A" w:rsidRDefault="001D684A" w:rsidP="001D684A">
      <w:pPr>
        <w:pStyle w:val="TNCBodyText"/>
        <w:numPr>
          <w:ilvl w:val="0"/>
          <w:numId w:val="10"/>
        </w:numPr>
        <w:spacing w:before="0" w:after="0"/>
      </w:pPr>
      <w:r w:rsidRPr="001D684A">
        <w:t>Promoting a professional image through dress and appearance which is appropriate for their role, compliant with professional standards and cannot be viewed as offensive, such as revealing or provocative clothing.</w:t>
      </w:r>
    </w:p>
    <w:p w14:paraId="3A42CCB8" w14:textId="77777777" w:rsidR="001D684A" w:rsidRPr="001D684A" w:rsidRDefault="001D684A" w:rsidP="001D684A">
      <w:pPr>
        <w:pStyle w:val="TNCBodyText"/>
        <w:numPr>
          <w:ilvl w:val="0"/>
          <w:numId w:val="10"/>
        </w:numPr>
        <w:spacing w:before="0" w:after="0"/>
      </w:pPr>
      <w:r w:rsidRPr="001D684A">
        <w:t xml:space="preserve">Informing the headteacher of any cautions, convictions or relevant orders accrued during their employment, and/or if they are charged with a criminal offence. </w:t>
      </w:r>
    </w:p>
    <w:p w14:paraId="05DEA72A" w14:textId="3389106C" w:rsidR="003B370F" w:rsidRDefault="00356F31" w:rsidP="00356F31">
      <w:pPr>
        <w:pStyle w:val="Heading2"/>
      </w:pPr>
      <w:bookmarkStart w:id="5" w:name="_Procedures"/>
      <w:bookmarkEnd w:id="5"/>
      <w:r>
        <w:t>Procedures</w:t>
      </w:r>
    </w:p>
    <w:p w14:paraId="5CEC7155" w14:textId="77777777" w:rsidR="00356F31" w:rsidRPr="00356F31" w:rsidRDefault="00356F31" w:rsidP="00356F31">
      <w:pPr>
        <w:pStyle w:val="TNCBodyText"/>
      </w:pPr>
      <w:r w:rsidRPr="00356F31">
        <w:t xml:space="preserve">Staff members, volunteers and any other adults working with pupils follow the procedures </w:t>
      </w:r>
      <w:proofErr w:type="gramStart"/>
      <w:r w:rsidRPr="00356F31">
        <w:t>set out in the school’s Child Protection and Safeguarding Policy at all times</w:t>
      </w:r>
      <w:proofErr w:type="gramEnd"/>
      <w:r w:rsidRPr="00356F31">
        <w:t xml:space="preserve">. </w:t>
      </w:r>
    </w:p>
    <w:p w14:paraId="75C4BCF7" w14:textId="77777777" w:rsidR="00356F31" w:rsidRPr="00356F31" w:rsidRDefault="00356F31" w:rsidP="00356F31">
      <w:pPr>
        <w:pStyle w:val="TNCBodyText"/>
      </w:pPr>
      <w:r w:rsidRPr="00356F31">
        <w:t>During their induction, staff will be made aware of the systems within the school that support safeguarding including, but not limited to, the following:</w:t>
      </w:r>
    </w:p>
    <w:p w14:paraId="17924FF0" w14:textId="77777777" w:rsidR="00356F31" w:rsidRPr="00356F31" w:rsidRDefault="00356F31" w:rsidP="00356F31">
      <w:pPr>
        <w:pStyle w:val="TNCBodyText"/>
        <w:numPr>
          <w:ilvl w:val="0"/>
          <w:numId w:val="13"/>
        </w:numPr>
        <w:spacing w:before="0" w:after="0"/>
      </w:pPr>
      <w:r w:rsidRPr="00356F31">
        <w:t>Child Protection and Safeguarding Policy</w:t>
      </w:r>
    </w:p>
    <w:p w14:paraId="63115592" w14:textId="77777777" w:rsidR="00356F31" w:rsidRPr="00356F31" w:rsidRDefault="00356F31" w:rsidP="00356F31">
      <w:pPr>
        <w:pStyle w:val="TNCBodyText"/>
        <w:numPr>
          <w:ilvl w:val="0"/>
          <w:numId w:val="13"/>
        </w:numPr>
        <w:spacing w:before="0" w:after="0"/>
      </w:pPr>
      <w:r w:rsidRPr="00356F31">
        <w:t xml:space="preserve">Behavioural Policy </w:t>
      </w:r>
    </w:p>
    <w:p w14:paraId="2B0CA266" w14:textId="77777777" w:rsidR="00356F31" w:rsidRPr="00356F31" w:rsidRDefault="00356F31" w:rsidP="00356F31">
      <w:pPr>
        <w:pStyle w:val="TNCBodyText"/>
        <w:numPr>
          <w:ilvl w:val="0"/>
          <w:numId w:val="13"/>
        </w:numPr>
        <w:spacing w:before="0" w:after="0"/>
      </w:pPr>
      <w:r w:rsidRPr="00356F31">
        <w:t>Staff Code of Conduct</w:t>
      </w:r>
    </w:p>
    <w:p w14:paraId="1EBEED29" w14:textId="77777777" w:rsidR="00356F31" w:rsidRPr="00356F31" w:rsidRDefault="00356F31" w:rsidP="00356F31">
      <w:pPr>
        <w:pStyle w:val="TNCBodyText"/>
        <w:numPr>
          <w:ilvl w:val="0"/>
          <w:numId w:val="13"/>
        </w:numPr>
        <w:spacing w:before="0" w:after="0"/>
      </w:pPr>
      <w:r w:rsidRPr="00356F31">
        <w:t xml:space="preserve">The response to pupils who go missing from education </w:t>
      </w:r>
    </w:p>
    <w:p w14:paraId="1D9D0A06" w14:textId="77777777" w:rsidR="00356F31" w:rsidRPr="00356F31" w:rsidRDefault="00356F31" w:rsidP="00356F31">
      <w:pPr>
        <w:pStyle w:val="TNCBodyText"/>
        <w:numPr>
          <w:ilvl w:val="0"/>
          <w:numId w:val="13"/>
        </w:numPr>
        <w:spacing w:before="0" w:after="0"/>
      </w:pPr>
      <w:r w:rsidRPr="00356F31">
        <w:t xml:space="preserve">The identity and role of the DSL and any deputies </w:t>
      </w:r>
    </w:p>
    <w:p w14:paraId="29303D2B" w14:textId="06F7205C" w:rsidR="00356F31" w:rsidRPr="00356F31" w:rsidRDefault="00356F31" w:rsidP="00356F31">
      <w:pPr>
        <w:pStyle w:val="TNCBodyText"/>
      </w:pPr>
      <w:r w:rsidRPr="00356F31">
        <w:t>All staff members will undergo child protection training as part of their induction, including training on online safety. This training is updated regularly.</w:t>
      </w:r>
      <w:r w:rsidR="00144868">
        <w:t xml:space="preserve"> </w:t>
      </w:r>
      <w:r w:rsidRPr="00356F31">
        <w:t xml:space="preserve">All staff will receive child protection </w:t>
      </w:r>
      <w:r w:rsidRPr="00356F31">
        <w:lastRenderedPageBreak/>
        <w:t>and safeguarding updates via email and staff meetings as required, and at least annually.</w:t>
      </w:r>
      <w:r w:rsidR="00144868">
        <w:t xml:space="preserve"> </w:t>
      </w:r>
      <w:r w:rsidRPr="00356F31">
        <w:t xml:space="preserve">All staff will be made aware of their local early help process and understand their role in it. </w:t>
      </w:r>
    </w:p>
    <w:p w14:paraId="3AA75EA8" w14:textId="77777777" w:rsidR="00356F31" w:rsidRPr="00356F31" w:rsidRDefault="00356F31" w:rsidP="00356F31">
      <w:pPr>
        <w:pStyle w:val="TNCBodyText"/>
      </w:pPr>
      <w:r w:rsidRPr="00356F31">
        <w:t xml:space="preserve">The DSL, and any deputies, will undergo training every two years – the training will cover several areas including online safety and the Prevent duty. </w:t>
      </w:r>
    </w:p>
    <w:p w14:paraId="5C49BD56" w14:textId="3BF5E5B5" w:rsidR="00356F31" w:rsidRPr="00356F31" w:rsidRDefault="00356F31" w:rsidP="00356F31">
      <w:pPr>
        <w:pStyle w:val="TNCBodyText"/>
      </w:pPr>
      <w:r w:rsidRPr="00356F31">
        <w:t xml:space="preserve">All members of staff will continuously develop their understanding of the signs and indicators of abuse. All members of staff know how to respond to a pupil who discloses abuse following the procedure outlined in the Child Protection and Safeguarding Policy. </w:t>
      </w:r>
    </w:p>
    <w:p w14:paraId="13F186E7" w14:textId="4ED52EAD" w:rsidR="00356F31" w:rsidRPr="00356F31" w:rsidRDefault="00356F31" w:rsidP="00356F31">
      <w:pPr>
        <w:pStyle w:val="TNCBodyText"/>
      </w:pPr>
      <w:r w:rsidRPr="00356F31">
        <w:t xml:space="preserve">All parents </w:t>
      </w:r>
      <w:r w:rsidR="00144868">
        <w:t>will be</w:t>
      </w:r>
      <w:r w:rsidRPr="00356F31">
        <w:t xml:space="preserve"> made aware of the responsibilities of staff members with regards to child protection procedures, and the Child Protection and Safeguarding Policy </w:t>
      </w:r>
      <w:r w:rsidR="00144868">
        <w:t>will be</w:t>
      </w:r>
      <w:r w:rsidRPr="00356F31">
        <w:t xml:space="preserve"> made available to them.</w:t>
      </w:r>
    </w:p>
    <w:p w14:paraId="563443DF" w14:textId="55A3360A" w:rsidR="00144868" w:rsidRPr="00356F31" w:rsidRDefault="00356F31" w:rsidP="00356F31">
      <w:pPr>
        <w:pStyle w:val="TNCBodyText"/>
      </w:pPr>
      <w:r w:rsidRPr="00356F31">
        <w:t xml:space="preserve">If at any point there is a risk of immediate, serious harm to a child, an immediate referral will be made to children’s social care, and the police if appropriate.  </w:t>
      </w:r>
    </w:p>
    <w:p w14:paraId="7731CDDD" w14:textId="77777777" w:rsidR="00C148B9" w:rsidRPr="00C148B9" w:rsidRDefault="00C148B9" w:rsidP="00C148B9">
      <w:pPr>
        <w:pStyle w:val="Heading2"/>
      </w:pPr>
      <w:bookmarkStart w:id="6" w:name="_Confidentiality"/>
      <w:bookmarkEnd w:id="6"/>
      <w:r w:rsidRPr="00C148B9">
        <w:t xml:space="preserve">Confidentiality </w:t>
      </w:r>
    </w:p>
    <w:p w14:paraId="44EA651C" w14:textId="7A8C6CFE" w:rsidR="00C148B9" w:rsidRPr="00C148B9" w:rsidRDefault="00C148B9" w:rsidP="00C148B9">
      <w:pPr>
        <w:pStyle w:val="TNCBodyText"/>
      </w:pPr>
      <w:bookmarkStart w:id="7" w:name="_Celebrations_and_special"/>
      <w:bookmarkEnd w:id="7"/>
      <w:r w:rsidRPr="00C148B9">
        <w:t>The school recognises that all matters relating to safeguarding and child protection are confidential.</w:t>
      </w:r>
      <w:r>
        <w:t xml:space="preserve"> </w:t>
      </w:r>
      <w:r w:rsidRPr="00C148B9">
        <w:t>All personal information recorded by staff members will be kept confidential and secure. Information will be disclosed about a pupil to other members of staff on a need-to-know basis only.</w:t>
      </w:r>
      <w:r w:rsidR="00DF17FC">
        <w:t xml:space="preserve"> </w:t>
      </w:r>
      <w:r w:rsidRPr="00C148B9">
        <w:t xml:space="preserve">Members of staff are expected to treat all information they receive about pupils and families in a discreet and confidential manner. All staff members will be made aware of what information can or must be shared (or withheld) and under what circumstances. </w:t>
      </w:r>
    </w:p>
    <w:p w14:paraId="7A6A7BBA" w14:textId="70743896" w:rsidR="00C148B9" w:rsidRPr="00C148B9" w:rsidRDefault="00C148B9" w:rsidP="00C148B9">
      <w:pPr>
        <w:pStyle w:val="TNCBodyText"/>
      </w:pPr>
      <w:r w:rsidRPr="00C148B9">
        <w:t xml:space="preserve">Advice will be sought from the DSL, their deputy or the SLT concerning sharing information which the school holds and information which has been requested. The correct procedures for discussing and responding to sensitive subjects, such as allegations against staff, will always be followed.  </w:t>
      </w:r>
    </w:p>
    <w:p w14:paraId="07312E94" w14:textId="0F8710BB" w:rsidR="00C148B9" w:rsidRPr="00C148B9" w:rsidRDefault="00C148B9" w:rsidP="00C148B9">
      <w:pPr>
        <w:pStyle w:val="TNCBodyText"/>
        <w:rPr>
          <w:b/>
        </w:rPr>
      </w:pPr>
      <w:r w:rsidRPr="00C148B9">
        <w:t xml:space="preserve">Staff have a professional responsibility to share information with other agencies </w:t>
      </w:r>
      <w:proofErr w:type="gramStart"/>
      <w:r w:rsidRPr="00C148B9">
        <w:t>in order to</w:t>
      </w:r>
      <w:proofErr w:type="gramEnd"/>
      <w:r w:rsidRPr="00C148B9">
        <w:t xml:space="preserve"> safeguard children.</w:t>
      </w:r>
      <w:r w:rsidR="00DF17FC">
        <w:t xml:space="preserve"> </w:t>
      </w:r>
      <w:r w:rsidRPr="00C148B9">
        <w:t>Staff cannot make promises to pupils that they will keep anything discussed a secret.</w:t>
      </w:r>
    </w:p>
    <w:p w14:paraId="04D4AAF4" w14:textId="2623DCE5" w:rsidR="00C148B9" w:rsidRPr="00C148B9" w:rsidRDefault="00C148B9" w:rsidP="00DF17FC">
      <w:pPr>
        <w:pStyle w:val="Heading2"/>
      </w:pPr>
      <w:bookmarkStart w:id="8" w:name="_5._Curriculum"/>
      <w:bookmarkStart w:id="9" w:name="_Curriculum"/>
      <w:bookmarkEnd w:id="8"/>
      <w:bookmarkEnd w:id="9"/>
      <w:r w:rsidRPr="00C148B9">
        <w:t>Curriculum</w:t>
      </w:r>
    </w:p>
    <w:p w14:paraId="0F7A8605" w14:textId="77777777" w:rsidR="006835F2" w:rsidRDefault="00C148B9" w:rsidP="00C148B9">
      <w:pPr>
        <w:pStyle w:val="TNCBodyText"/>
      </w:pPr>
      <w:bookmarkStart w:id="10" w:name="_Allergies_and_special"/>
      <w:bookmarkEnd w:id="10"/>
      <w:r w:rsidRPr="00C148B9">
        <w:t>All lessons will have clear and written plans.</w:t>
      </w:r>
      <w:r w:rsidR="006835F2">
        <w:t xml:space="preserve"> </w:t>
      </w:r>
    </w:p>
    <w:p w14:paraId="6C00DBCC" w14:textId="65DDF7DB" w:rsidR="00C148B9" w:rsidRPr="00C148B9" w:rsidRDefault="00C148B9" w:rsidP="00C148B9">
      <w:pPr>
        <w:pStyle w:val="TNCBodyText"/>
      </w:pPr>
      <w:r w:rsidRPr="00C148B9">
        <w:t xml:space="preserve">Pupils will be encouraged to use self-expression and staff members will be aware not to overstep personal and professional boundaries. </w:t>
      </w:r>
    </w:p>
    <w:p w14:paraId="40BAFC70" w14:textId="616F2128" w:rsidR="00C148B9" w:rsidRPr="00C148B9" w:rsidRDefault="00C148B9" w:rsidP="00C148B9">
      <w:pPr>
        <w:pStyle w:val="TNCBodyText"/>
      </w:pPr>
      <w:r w:rsidRPr="00C148B9">
        <w:lastRenderedPageBreak/>
        <w:t xml:space="preserve">All curriculum materials will be justifiable and appropriate for the lesson plans. Care and consideration will be given to ensure that class materials and resources cannot be misinterpreted and that they clearly relate to the learning outcomes identified by the lesson plan. </w:t>
      </w:r>
    </w:p>
    <w:p w14:paraId="7F456ED0" w14:textId="683126AB" w:rsidR="00C148B9" w:rsidRPr="00C148B9" w:rsidRDefault="00C148B9" w:rsidP="00C148B9">
      <w:pPr>
        <w:pStyle w:val="TNCBodyText"/>
      </w:pPr>
      <w:r w:rsidRPr="00C148B9">
        <w:t xml:space="preserve">Staff members will not </w:t>
      </w:r>
      <w:proofErr w:type="gramStart"/>
      <w:r w:rsidRPr="00C148B9">
        <w:t>enter into</w:t>
      </w:r>
      <w:proofErr w:type="gramEnd"/>
      <w:r w:rsidRPr="00C148B9">
        <w:t xml:space="preserve"> or encourage discussions which may offend or harm others. Fundamental British values will not be undermined at any time. Prejudicial views and personal opinions will not be expressed by staff members and staff members will not attempt to impose their personal values, attitudes or beliefs on pupils. Extra care will be taken in areas of the curriculum where usual boundaries or rules are less rigorously applied, such as drama. </w:t>
      </w:r>
    </w:p>
    <w:p w14:paraId="25B92942" w14:textId="77777777" w:rsidR="00C148B9" w:rsidRPr="00C148B9" w:rsidRDefault="00C148B9" w:rsidP="00C148B9">
      <w:pPr>
        <w:pStyle w:val="TNCBodyText"/>
      </w:pPr>
      <w:r w:rsidRPr="00C148B9">
        <w:t xml:space="preserve">Care will be taken to comply with the school’s </w:t>
      </w:r>
      <w:bookmarkStart w:id="11" w:name="_Hlk114745212"/>
      <w:r w:rsidRPr="00C148B9">
        <w:t>Spiritual, Moral, Social and Cultural (SMSC) Education Policy</w:t>
      </w:r>
      <w:bookmarkEnd w:id="11"/>
      <w:r w:rsidRPr="00C148B9">
        <w:t xml:space="preserve">, which will be rigorously reviewed to ensure that it is lawfully and consistently applied. </w:t>
      </w:r>
    </w:p>
    <w:p w14:paraId="4B70A104" w14:textId="2B1E7437" w:rsidR="00C148B9" w:rsidRPr="00C148B9" w:rsidRDefault="00C148B9" w:rsidP="006835F2">
      <w:pPr>
        <w:pStyle w:val="Heading2"/>
      </w:pPr>
      <w:bookmarkStart w:id="12" w:name="_6._Gifts_and"/>
      <w:bookmarkStart w:id="13" w:name="_Gifts_and_favouritism"/>
      <w:bookmarkEnd w:id="12"/>
      <w:bookmarkEnd w:id="13"/>
      <w:r w:rsidRPr="00C148B9">
        <w:t xml:space="preserve">Gifts and favouritism </w:t>
      </w:r>
    </w:p>
    <w:p w14:paraId="71CDC298" w14:textId="46888570" w:rsidR="00C148B9" w:rsidRPr="00C148B9" w:rsidRDefault="00C148B9" w:rsidP="00C148B9">
      <w:pPr>
        <w:pStyle w:val="TNCBodyText"/>
      </w:pPr>
      <w:bookmarkStart w:id="14" w:name="_Food_brought_in"/>
      <w:bookmarkEnd w:id="14"/>
      <w:r w:rsidRPr="00C148B9">
        <w:t>The school will ensure that any gifts received or given which may be misconstrued are declared and recorded.</w:t>
      </w:r>
      <w:r w:rsidR="006835F2">
        <w:t xml:space="preserve"> </w:t>
      </w:r>
      <w:r w:rsidRPr="00C148B9">
        <w:t xml:space="preserve">The school will implement a Gifts and Anti-Bribery Policy that staff will act in accordance with at all times. </w:t>
      </w:r>
    </w:p>
    <w:p w14:paraId="6916F2F3" w14:textId="77777777" w:rsidR="006835F2" w:rsidRPr="00C148B9" w:rsidRDefault="00C148B9" w:rsidP="006835F2">
      <w:pPr>
        <w:pStyle w:val="TNCBodyText"/>
      </w:pPr>
      <w:r w:rsidRPr="00C148B9">
        <w:t>Gifts will only be given to pupils as part of an agreed reward system or small gifts, such as sweets, that are distributed equally. All pupil selection processes are undertaken and agreed by more than one member of staff to ensure that the process used is fair and not exclusive.</w:t>
      </w:r>
      <w:r w:rsidR="006835F2">
        <w:t xml:space="preserve"> </w:t>
      </w:r>
      <w:r w:rsidRPr="00C148B9">
        <w:t xml:space="preserve">Staff members will not behave in a manner which is either favourable or unfavourable to individual pupils. </w:t>
      </w:r>
      <w:r w:rsidR="006835F2" w:rsidRPr="00C148B9">
        <w:t>Any reward given to a pupil will be in accordance with agreed practice, consistent with the school’s Behaviour Policy, recorded, and not based on favouritism.</w:t>
      </w:r>
    </w:p>
    <w:p w14:paraId="12BA3B4A" w14:textId="706CC179" w:rsidR="00C148B9" w:rsidRPr="00C148B9" w:rsidRDefault="00C148B9" w:rsidP="00C148B9">
      <w:pPr>
        <w:pStyle w:val="TNCBodyText"/>
      </w:pPr>
      <w:r w:rsidRPr="00C148B9">
        <w:t>It is unacceptable for staff members to receive or give gifts on a regular basis or of any significant value. Staff will ensure that they do not accept any gift that might be construed as a bribe by others or lead the giver to expect preferential treatment.</w:t>
      </w:r>
    </w:p>
    <w:p w14:paraId="463BB1E9" w14:textId="77777777" w:rsidR="00572927" w:rsidRPr="00572927" w:rsidRDefault="00572927" w:rsidP="00572927">
      <w:pPr>
        <w:pStyle w:val="Heading2"/>
      </w:pPr>
      <w:bookmarkStart w:id="15" w:name="_Contact_and_communication"/>
      <w:bookmarkEnd w:id="15"/>
      <w:r w:rsidRPr="00572927">
        <w:t>Contact and communication with pupils</w:t>
      </w:r>
    </w:p>
    <w:p w14:paraId="7B251946" w14:textId="77777777" w:rsidR="00572927" w:rsidRPr="00572927" w:rsidRDefault="00572927" w:rsidP="00572927">
      <w:pPr>
        <w:pStyle w:val="TNCBodyText"/>
      </w:pPr>
      <w:bookmarkStart w:id="16" w:name="_Eating_habits"/>
      <w:bookmarkEnd w:id="16"/>
      <w:r w:rsidRPr="00572927">
        <w:t>Staff members will:</w:t>
      </w:r>
    </w:p>
    <w:p w14:paraId="59478645" w14:textId="77777777" w:rsidR="00572927" w:rsidRPr="00572927" w:rsidRDefault="00572927" w:rsidP="00572927">
      <w:pPr>
        <w:pStyle w:val="TNCBodyText"/>
        <w:numPr>
          <w:ilvl w:val="0"/>
          <w:numId w:val="18"/>
        </w:numPr>
        <w:spacing w:before="0" w:after="0"/>
      </w:pPr>
      <w:r w:rsidRPr="00572927">
        <w:t>Not seek to communicate or respond to contact with pupils, other than contact that is necessary to carry out their role.</w:t>
      </w:r>
    </w:p>
    <w:p w14:paraId="27F6D804" w14:textId="77777777" w:rsidR="00572927" w:rsidRPr="00572927" w:rsidRDefault="00572927" w:rsidP="00572927">
      <w:pPr>
        <w:pStyle w:val="TNCBodyText"/>
        <w:numPr>
          <w:ilvl w:val="0"/>
          <w:numId w:val="18"/>
        </w:numPr>
        <w:spacing w:before="0" w:after="0"/>
      </w:pPr>
      <w:r w:rsidRPr="00572927">
        <w:t xml:space="preserve">Ensure that their communications are open and transparent, meaning that they cannot be interpreted as inappropriate behaviour. </w:t>
      </w:r>
    </w:p>
    <w:p w14:paraId="43C9C7DA" w14:textId="77777777" w:rsidR="00572927" w:rsidRPr="00572927" w:rsidRDefault="00572927" w:rsidP="00572927">
      <w:pPr>
        <w:pStyle w:val="TNCBodyText"/>
        <w:numPr>
          <w:ilvl w:val="0"/>
          <w:numId w:val="18"/>
        </w:numPr>
        <w:spacing w:before="0" w:after="0"/>
      </w:pPr>
      <w:r w:rsidRPr="00572927">
        <w:t>Not provide their personal details, or the personal details of others, to pupils.</w:t>
      </w:r>
    </w:p>
    <w:p w14:paraId="2F04CB17" w14:textId="77777777" w:rsidR="00572927" w:rsidRPr="00572927" w:rsidRDefault="00572927" w:rsidP="00572927">
      <w:pPr>
        <w:pStyle w:val="TNCBodyText"/>
        <w:numPr>
          <w:ilvl w:val="0"/>
          <w:numId w:val="18"/>
        </w:numPr>
        <w:spacing w:before="0" w:after="0"/>
      </w:pPr>
      <w:r w:rsidRPr="00572927">
        <w:lastRenderedPageBreak/>
        <w:t>Ensure that they establish safe and responsible online behaviours, working to local and national guidelines.</w:t>
      </w:r>
    </w:p>
    <w:p w14:paraId="65F0037A" w14:textId="77777777" w:rsidR="00572927" w:rsidRPr="00572927" w:rsidRDefault="00572927" w:rsidP="00572927">
      <w:pPr>
        <w:pStyle w:val="TNCBodyText"/>
        <w:numPr>
          <w:ilvl w:val="0"/>
          <w:numId w:val="18"/>
        </w:numPr>
        <w:spacing w:before="0" w:after="0"/>
      </w:pPr>
      <w:r w:rsidRPr="00572927">
        <w:t>Use technologies wisely and in accordance with the school’s Staff ICT and Electronic Devices Policy.</w:t>
      </w:r>
    </w:p>
    <w:p w14:paraId="43C23C28" w14:textId="77777777" w:rsidR="00572927" w:rsidRPr="00572927" w:rsidRDefault="00572927" w:rsidP="00572927">
      <w:pPr>
        <w:pStyle w:val="TNCBodyText"/>
        <w:numPr>
          <w:ilvl w:val="0"/>
          <w:numId w:val="18"/>
        </w:numPr>
        <w:spacing w:before="0" w:after="0"/>
      </w:pPr>
      <w:r w:rsidRPr="00572927">
        <w:t xml:space="preserve">Not contact a pupil over social media. </w:t>
      </w:r>
    </w:p>
    <w:p w14:paraId="0D8AA666" w14:textId="77777777" w:rsidR="00572927" w:rsidRPr="00572927" w:rsidRDefault="00572927" w:rsidP="00572927">
      <w:pPr>
        <w:pStyle w:val="TNCBodyText"/>
        <w:numPr>
          <w:ilvl w:val="0"/>
          <w:numId w:val="18"/>
        </w:numPr>
        <w:spacing w:before="0" w:after="0"/>
      </w:pPr>
      <w:r w:rsidRPr="00572927">
        <w:t>Ensure that any contact or use of technologies could not bring the school or themselves into disrepute.</w:t>
      </w:r>
    </w:p>
    <w:p w14:paraId="1B1E3EB2" w14:textId="79EDD535" w:rsidR="00572927" w:rsidRPr="00572927" w:rsidRDefault="00572927" w:rsidP="00572927">
      <w:pPr>
        <w:pStyle w:val="TNCBodyText"/>
      </w:pPr>
      <w:r w:rsidRPr="00572927">
        <w:t>Where possible, staff will be provided with school-owned devices, such as</w:t>
      </w:r>
      <w:r w:rsidR="00440441">
        <w:t xml:space="preserve"> </w:t>
      </w:r>
      <w:proofErr w:type="spellStart"/>
      <w:r w:rsidR="00440441">
        <w:t>Ipads</w:t>
      </w:r>
      <w:proofErr w:type="spellEnd"/>
      <w:r w:rsidRPr="00572927">
        <w:t xml:space="preserve">, rather than them being expected to use their own on, for example, school trips. </w:t>
      </w:r>
    </w:p>
    <w:p w14:paraId="31C9D34D" w14:textId="0FE32E36" w:rsidR="00572927" w:rsidRPr="00572927" w:rsidRDefault="00572927" w:rsidP="00572927">
      <w:pPr>
        <w:pStyle w:val="TNCBodyText"/>
      </w:pPr>
      <w:r w:rsidRPr="00572927">
        <w:t xml:space="preserve">Any planned social contact with pupils or parents will receive prior approval from the headteacher, e.g. when it is part of a reward scheme. Staff will not be involved in communication of a personal nature with pupils or parents during school hours. Staff members will inform the headteacher of any regular contact they have with a pupil that could give cause for concern. Staff members will inform the headteacher of any relationship with a parent that extends beyond the usual parent/professional relationship. </w:t>
      </w:r>
    </w:p>
    <w:p w14:paraId="26BBF396" w14:textId="77777777" w:rsidR="00572927" w:rsidRPr="00572927" w:rsidRDefault="00572927" w:rsidP="00572927">
      <w:pPr>
        <w:pStyle w:val="TNCBodyText"/>
      </w:pPr>
      <w:r w:rsidRPr="00572927">
        <w:t>The headteacher or another member of the SLT will be informed of any requests or arrangements where parents wish to use a member of staff’s services outside of the workplace, such as private tutoring. The issue will be discussed and the headteacher’s approval will be needed prior to the event.</w:t>
      </w:r>
    </w:p>
    <w:p w14:paraId="137C8754" w14:textId="77777777" w:rsidR="00572927" w:rsidRPr="00572927" w:rsidRDefault="00572927" w:rsidP="00572927">
      <w:pPr>
        <w:pStyle w:val="TNCBodyText"/>
      </w:pPr>
      <w:r w:rsidRPr="00572927">
        <w:t xml:space="preserve">If a pupil or parent seeks to establish social contact in-person or using technology, or if this occurs coincidentally, staff members will exercise their professional judgement to decide how to act under those circumstances. </w:t>
      </w:r>
    </w:p>
    <w:p w14:paraId="2B606015" w14:textId="69DD9F7E" w:rsidR="00572927" w:rsidRPr="00572927" w:rsidRDefault="00572927" w:rsidP="00A66720">
      <w:pPr>
        <w:pStyle w:val="Heading2"/>
      </w:pPr>
      <w:bookmarkStart w:id="17" w:name="_8._Intimate_and"/>
      <w:bookmarkStart w:id="18" w:name="_Intimate_and_personal"/>
      <w:bookmarkEnd w:id="17"/>
      <w:bookmarkEnd w:id="18"/>
      <w:r w:rsidRPr="00572927">
        <w:t>Intimate and personal care</w:t>
      </w:r>
    </w:p>
    <w:p w14:paraId="2B52D2CE" w14:textId="77777777" w:rsidR="00572927" w:rsidRPr="00572927" w:rsidRDefault="00572927" w:rsidP="00572927">
      <w:pPr>
        <w:pStyle w:val="TNCBodyText"/>
      </w:pPr>
      <w:bookmarkStart w:id="19" w:name="_Food_safety_and"/>
      <w:bookmarkEnd w:id="19"/>
      <w:r w:rsidRPr="00572927">
        <w:t>Intimate and personal care will be conducted in line with the school’s Intimate Care Policy.</w:t>
      </w:r>
    </w:p>
    <w:p w14:paraId="0FE866AE" w14:textId="5C8B2BA5" w:rsidR="00572927" w:rsidRPr="00572927" w:rsidRDefault="00572927" w:rsidP="00572927">
      <w:pPr>
        <w:pStyle w:val="TNCBodyText"/>
      </w:pPr>
      <w:r w:rsidRPr="00572927">
        <w:t>Pupils will be encouraged to act as independently as possible and to undertake as much of their own personal care as is possible and practicable.</w:t>
      </w:r>
      <w:r w:rsidR="00A66720">
        <w:t xml:space="preserve"> </w:t>
      </w:r>
      <w:r w:rsidRPr="00572927">
        <w:t>Pupils who may require intimate care will have a written plan in place and all pupils will be actively consulted regarding their own care plans.</w:t>
      </w:r>
      <w:r w:rsidR="00A66720">
        <w:t xml:space="preserve"> </w:t>
      </w:r>
      <w:r w:rsidRPr="00572927">
        <w:t xml:space="preserve">The supervision needs of pupils will always be </w:t>
      </w:r>
      <w:proofErr w:type="gramStart"/>
      <w:r w:rsidRPr="00572927">
        <w:t>considered</w:t>
      </w:r>
      <w:proofErr w:type="gramEnd"/>
      <w:r w:rsidRPr="00572927">
        <w:t xml:space="preserve"> and staff members will only remain in the room when their support is required. </w:t>
      </w:r>
    </w:p>
    <w:p w14:paraId="653ECBE8" w14:textId="5DA5A205" w:rsidR="00572927" w:rsidRPr="00572927" w:rsidRDefault="00572927" w:rsidP="00572927">
      <w:pPr>
        <w:pStyle w:val="TNCBodyText"/>
      </w:pPr>
      <w:r w:rsidRPr="00572927">
        <w:t>A signed record will be kept of all intimate and personal care tasks undertaken and, where these have been carried out in another room, will include times left and returned.</w:t>
      </w:r>
      <w:r w:rsidR="00A66720">
        <w:t xml:space="preserve"> </w:t>
      </w:r>
      <w:r w:rsidRPr="00572927">
        <w:t xml:space="preserve">The school recognises </w:t>
      </w:r>
      <w:r w:rsidRPr="00572927">
        <w:lastRenderedPageBreak/>
        <w:t xml:space="preserve">the importance of pupils being </w:t>
      </w:r>
      <w:proofErr w:type="gramStart"/>
      <w:r w:rsidRPr="00572927">
        <w:t>entitled to respect and privacy at all times</w:t>
      </w:r>
      <w:proofErr w:type="gramEnd"/>
      <w:r w:rsidRPr="00572927">
        <w:t xml:space="preserve">, especially when in a state of undress. </w:t>
      </w:r>
    </w:p>
    <w:p w14:paraId="352180DD" w14:textId="77777777" w:rsidR="00572927" w:rsidRPr="00572927" w:rsidRDefault="00572927" w:rsidP="00572927">
      <w:pPr>
        <w:pStyle w:val="TNCBodyText"/>
      </w:pPr>
      <w:r w:rsidRPr="00572927">
        <w:t>Staff members will:</w:t>
      </w:r>
    </w:p>
    <w:p w14:paraId="6159623E" w14:textId="77777777" w:rsidR="00572927" w:rsidRPr="00572927" w:rsidRDefault="00572927" w:rsidP="00A66720">
      <w:pPr>
        <w:pStyle w:val="TNCBodyText"/>
        <w:numPr>
          <w:ilvl w:val="0"/>
          <w:numId w:val="19"/>
        </w:numPr>
        <w:spacing w:before="0" w:after="0"/>
      </w:pPr>
      <w:proofErr w:type="gramStart"/>
      <w:r w:rsidRPr="00572927">
        <w:t>Adhere to the school’s Intimate Care Policy at all times</w:t>
      </w:r>
      <w:proofErr w:type="gramEnd"/>
      <w:r w:rsidRPr="00572927">
        <w:t xml:space="preserve">. </w:t>
      </w:r>
    </w:p>
    <w:p w14:paraId="3D1ADB0F" w14:textId="77777777" w:rsidR="00572927" w:rsidRPr="00572927" w:rsidRDefault="00572927" w:rsidP="00A66720">
      <w:pPr>
        <w:pStyle w:val="TNCBodyText"/>
        <w:numPr>
          <w:ilvl w:val="0"/>
          <w:numId w:val="19"/>
        </w:numPr>
        <w:spacing w:before="0" w:after="0"/>
      </w:pPr>
      <w:r w:rsidRPr="00572927">
        <w:t xml:space="preserve">Always explain to the pupil what is happening before a care procedure begins. </w:t>
      </w:r>
    </w:p>
    <w:p w14:paraId="4A52B5ED" w14:textId="77777777" w:rsidR="00572927" w:rsidRPr="00572927" w:rsidRDefault="00572927" w:rsidP="00A66720">
      <w:pPr>
        <w:pStyle w:val="TNCBodyText"/>
        <w:numPr>
          <w:ilvl w:val="0"/>
          <w:numId w:val="19"/>
        </w:numPr>
        <w:spacing w:before="0" w:after="0"/>
      </w:pPr>
      <w:r w:rsidRPr="00572927">
        <w:t xml:space="preserve">Make colleagues aware of the task being undertaken. </w:t>
      </w:r>
    </w:p>
    <w:p w14:paraId="621A1904" w14:textId="0FA2256C" w:rsidR="00572927" w:rsidRPr="00572927" w:rsidRDefault="00572927" w:rsidP="00A66720">
      <w:pPr>
        <w:pStyle w:val="TNCBodyText"/>
        <w:numPr>
          <w:ilvl w:val="0"/>
          <w:numId w:val="19"/>
        </w:numPr>
        <w:spacing w:before="0" w:after="0"/>
      </w:pPr>
      <w:r w:rsidRPr="00572927">
        <w:t>Consult with a colleague where any variation from the agreed plan is necessary and record</w:t>
      </w:r>
      <w:r w:rsidR="00A66720">
        <w:t xml:space="preserve"> or </w:t>
      </w:r>
      <w:r w:rsidRPr="00572927">
        <w:t xml:space="preserve">report the justification for any variations, sharing the information with the pupil and their parents. </w:t>
      </w:r>
    </w:p>
    <w:p w14:paraId="1E3E9914" w14:textId="77777777" w:rsidR="00572927" w:rsidRPr="00572927" w:rsidRDefault="00572927" w:rsidP="00A66720">
      <w:pPr>
        <w:pStyle w:val="TNCBodyText"/>
        <w:numPr>
          <w:ilvl w:val="0"/>
          <w:numId w:val="19"/>
        </w:numPr>
        <w:spacing w:before="0" w:after="0"/>
      </w:pPr>
      <w:r w:rsidRPr="00572927">
        <w:t xml:space="preserve">Avoid any visually intrusive behaviour and announce themselves before entering changing rooms. </w:t>
      </w:r>
    </w:p>
    <w:p w14:paraId="628359F2" w14:textId="77777777" w:rsidR="00572927" w:rsidRPr="00572927" w:rsidRDefault="00572927" w:rsidP="00A66720">
      <w:pPr>
        <w:pStyle w:val="TNCBodyText"/>
        <w:numPr>
          <w:ilvl w:val="0"/>
          <w:numId w:val="19"/>
        </w:numPr>
        <w:spacing w:before="0" w:after="0"/>
      </w:pPr>
      <w:r w:rsidRPr="00572927">
        <w:t>Not partake in any of their personal care in the presence or sight of pupils.</w:t>
      </w:r>
    </w:p>
    <w:p w14:paraId="641E9644" w14:textId="77777777" w:rsidR="00572927" w:rsidRPr="00572927" w:rsidRDefault="00572927" w:rsidP="00A66720">
      <w:pPr>
        <w:pStyle w:val="TNCBodyText"/>
        <w:numPr>
          <w:ilvl w:val="0"/>
          <w:numId w:val="19"/>
        </w:numPr>
        <w:spacing w:before="0" w:after="0"/>
      </w:pPr>
      <w:r w:rsidRPr="00572927">
        <w:t xml:space="preserve">Not assist with intimate tasks that the pupil is able to undertake independently. </w:t>
      </w:r>
    </w:p>
    <w:p w14:paraId="0477AA7D" w14:textId="79BD5904" w:rsidR="00572927" w:rsidRPr="00572927" w:rsidRDefault="00572927" w:rsidP="00A66720">
      <w:pPr>
        <w:pStyle w:val="Heading2"/>
      </w:pPr>
      <w:bookmarkStart w:id="20" w:name="_9._Physical_contact"/>
      <w:bookmarkStart w:id="21" w:name="_9._[Updated]_Physical"/>
      <w:bookmarkStart w:id="22" w:name="_Physical_contact"/>
      <w:bookmarkEnd w:id="20"/>
      <w:bookmarkEnd w:id="21"/>
      <w:bookmarkEnd w:id="22"/>
      <w:r w:rsidRPr="00572927">
        <w:t>Physical contact</w:t>
      </w:r>
    </w:p>
    <w:p w14:paraId="7DD43394" w14:textId="77777777" w:rsidR="00572927" w:rsidRPr="00572927" w:rsidRDefault="00572927" w:rsidP="00572927">
      <w:pPr>
        <w:pStyle w:val="TNCBodyText"/>
      </w:pPr>
      <w:bookmarkStart w:id="23" w:name="_Communication"/>
      <w:bookmarkEnd w:id="23"/>
      <w:r w:rsidRPr="00572927">
        <w:t xml:space="preserve">The school’s </w:t>
      </w:r>
      <w:bookmarkStart w:id="24" w:name="_Hlk114745806"/>
      <w:r w:rsidRPr="00572927">
        <w:t xml:space="preserve">Physical Intervention Policy </w:t>
      </w:r>
      <w:bookmarkEnd w:id="24"/>
      <w:r w:rsidRPr="00572927">
        <w:t xml:space="preserve">outlines what is considered as appropriate contact between staff and pupils and includes clear expectations of behaviour and conduct. </w:t>
      </w:r>
    </w:p>
    <w:p w14:paraId="33CA6A52" w14:textId="3E307FCE" w:rsidR="00572927" w:rsidRPr="00572927" w:rsidRDefault="00572927" w:rsidP="00572927">
      <w:pPr>
        <w:pStyle w:val="TNCBodyText"/>
      </w:pPr>
      <w:r w:rsidRPr="00572927">
        <w:t xml:space="preserve">Physical contact will take place only when it is necessary in relation to a particular activity. It will take place in a safe and open </w:t>
      </w:r>
      <w:proofErr w:type="gramStart"/>
      <w:r w:rsidRPr="00572927">
        <w:t>environment</w:t>
      </w:r>
      <w:proofErr w:type="gramEnd"/>
      <w:r w:rsidRPr="00572927">
        <w:t xml:space="preserve"> and the extent of the contact will be made clear and undertaken with the permission of the pupil. Any incidents of physical contact outside of the provisions outlined in the Physical Intervention Policy between pupils and staff are recorded. </w:t>
      </w:r>
    </w:p>
    <w:p w14:paraId="775D8F12" w14:textId="6F5F9718" w:rsidR="00572927" w:rsidRPr="00572927" w:rsidRDefault="00A22B58" w:rsidP="00572927">
      <w:pPr>
        <w:pStyle w:val="TNCBodyText"/>
      </w:pPr>
      <w:r w:rsidRPr="00572927">
        <w:t>Staff will regularly be given appropriate training on the use of physical intervention.</w:t>
      </w:r>
      <w:r>
        <w:t xml:space="preserve"> </w:t>
      </w:r>
      <w:r w:rsidR="00572927" w:rsidRPr="00572927">
        <w:t xml:space="preserve">Staff members will be informed of relevant information regarding vulnerable children in their care on a need-to-know basis. </w:t>
      </w:r>
    </w:p>
    <w:p w14:paraId="0362D296" w14:textId="46B12E59" w:rsidR="00572927" w:rsidRPr="00572927" w:rsidRDefault="00572927" w:rsidP="00572927">
      <w:pPr>
        <w:pStyle w:val="TNCBodyText"/>
      </w:pPr>
      <w:r w:rsidRPr="00572927">
        <w:t>Physical contact will never be secretive, be conducted for the gratification of the staff member, or represent a misuse of authority. If a member of staff believes that an action by them or a colleague could be misinterpreted, or if an action is observed which is possibly abusive, the incident and circumstances will be immediately reported to the headteacher or DSL and recorded. Where appropriate, the DSL will consult with the LADO.</w:t>
      </w:r>
    </w:p>
    <w:p w14:paraId="7C2E2C6B" w14:textId="2A903DB6" w:rsidR="00572927" w:rsidRPr="00572927" w:rsidRDefault="00572927" w:rsidP="00572927">
      <w:pPr>
        <w:pStyle w:val="TNCBodyText"/>
      </w:pPr>
      <w:bookmarkStart w:id="25" w:name="_10._The_use"/>
      <w:bookmarkStart w:id="26" w:name="_Monitoring_and_review"/>
      <w:bookmarkEnd w:id="25"/>
      <w:bookmarkEnd w:id="26"/>
      <w:r w:rsidRPr="00572927">
        <w:t>Physical intervention will be used to prevent a pupil from:</w:t>
      </w:r>
    </w:p>
    <w:p w14:paraId="126AEDDA" w14:textId="77777777" w:rsidR="00572927" w:rsidRPr="00572927" w:rsidRDefault="00572927" w:rsidP="00A22B58">
      <w:pPr>
        <w:pStyle w:val="TNCBodyText"/>
        <w:numPr>
          <w:ilvl w:val="0"/>
          <w:numId w:val="20"/>
        </w:numPr>
        <w:spacing w:before="0" w:after="0"/>
      </w:pPr>
      <w:r w:rsidRPr="00572927">
        <w:t>Committing a criminal offence.</w:t>
      </w:r>
    </w:p>
    <w:p w14:paraId="2B336F48" w14:textId="77777777" w:rsidR="00572927" w:rsidRPr="00572927" w:rsidRDefault="00572927" w:rsidP="00A22B58">
      <w:pPr>
        <w:pStyle w:val="TNCBodyText"/>
        <w:numPr>
          <w:ilvl w:val="0"/>
          <w:numId w:val="20"/>
        </w:numPr>
        <w:spacing w:before="0" w:after="0"/>
      </w:pPr>
      <w:r w:rsidRPr="00572927">
        <w:t>Injuring themselves or others.</w:t>
      </w:r>
    </w:p>
    <w:p w14:paraId="6F40E1A3" w14:textId="77777777" w:rsidR="00572927" w:rsidRPr="00572927" w:rsidRDefault="00572927" w:rsidP="00A22B58">
      <w:pPr>
        <w:pStyle w:val="TNCBodyText"/>
        <w:numPr>
          <w:ilvl w:val="0"/>
          <w:numId w:val="20"/>
        </w:numPr>
        <w:spacing w:before="0" w:after="0"/>
      </w:pPr>
      <w:r w:rsidRPr="00572927">
        <w:lastRenderedPageBreak/>
        <w:t>Causing damage to property.</w:t>
      </w:r>
    </w:p>
    <w:p w14:paraId="271D2B2B" w14:textId="77777777" w:rsidR="00572927" w:rsidRPr="00572927" w:rsidRDefault="00572927" w:rsidP="00A22B58">
      <w:pPr>
        <w:pStyle w:val="TNCBodyText"/>
        <w:numPr>
          <w:ilvl w:val="0"/>
          <w:numId w:val="20"/>
        </w:numPr>
        <w:spacing w:before="0" w:after="0"/>
      </w:pPr>
      <w:r w:rsidRPr="00572927">
        <w:t>Engaging in behaviour prejudicial to good order.</w:t>
      </w:r>
    </w:p>
    <w:p w14:paraId="1FA3DCAA" w14:textId="5EEABDBB" w:rsidR="00572927" w:rsidRPr="00572927" w:rsidRDefault="00572927" w:rsidP="00572927">
      <w:pPr>
        <w:pStyle w:val="TNCBodyText"/>
      </w:pPr>
      <w:r w:rsidRPr="00572927">
        <w:t xml:space="preserve">Great care and consideration will always be exercised to ensure physical intervention is not used in a manner which could be considered unlawful. Where it can be anticipated that physical intervention is likely to be required, a plan will be put in place which the pupil and parents have agreed to. </w:t>
      </w:r>
    </w:p>
    <w:p w14:paraId="6C55339B" w14:textId="2E1C4FBA" w:rsidR="00572927" w:rsidRPr="00572927" w:rsidRDefault="00572927" w:rsidP="00A22B58">
      <w:pPr>
        <w:pStyle w:val="Heading2"/>
        <w:ind w:left="567" w:hanging="567"/>
      </w:pPr>
      <w:bookmarkStart w:id="27" w:name="_11._Home_visits"/>
      <w:bookmarkStart w:id="28" w:name="_Home_visits"/>
      <w:bookmarkEnd w:id="27"/>
      <w:bookmarkEnd w:id="28"/>
      <w:r w:rsidRPr="00572927">
        <w:t xml:space="preserve">Home visits </w:t>
      </w:r>
    </w:p>
    <w:p w14:paraId="58DC42A5" w14:textId="51C68FF5" w:rsidR="00572927" w:rsidRPr="00572927" w:rsidRDefault="00572927" w:rsidP="00572927">
      <w:pPr>
        <w:pStyle w:val="TNCBodyText"/>
      </w:pPr>
      <w:r w:rsidRPr="00572927">
        <w:t>All home visits will be justified and recorded in detail and unannounced home visits will be avoided wherever possible.</w:t>
      </w:r>
      <w:r w:rsidR="006F06B3">
        <w:t xml:space="preserve"> </w:t>
      </w:r>
      <w:r w:rsidRPr="00572927">
        <w:t xml:space="preserve">A risk assessment will be undertaken prior to a planned home visit, which will include an evaluation of any known factors regarding the pupil, parent and any others living in the household. </w:t>
      </w:r>
    </w:p>
    <w:p w14:paraId="1CA90107" w14:textId="6541C626" w:rsidR="00572927" w:rsidRPr="00572927" w:rsidRDefault="00572927" w:rsidP="00572927">
      <w:pPr>
        <w:pStyle w:val="TNCBodyText"/>
      </w:pPr>
      <w:r w:rsidRPr="00572927">
        <w:t xml:space="preserve">The headteacher will ensure that staff members are not exposed to unacceptable risk. Staff members will have access to a mobile phone and an emergency contact during any home visit. If a parent is not in attendance during a home visit, staff members will not enter a pupil’s house, unless it is in an emergency. </w:t>
      </w:r>
    </w:p>
    <w:p w14:paraId="1A992437" w14:textId="77777777" w:rsidR="00572927" w:rsidRPr="00572927" w:rsidRDefault="00572927" w:rsidP="00572927">
      <w:pPr>
        <w:pStyle w:val="TNCBodyText"/>
      </w:pPr>
      <w:r w:rsidRPr="00572927">
        <w:t>Staff will:</w:t>
      </w:r>
    </w:p>
    <w:p w14:paraId="000F0E14" w14:textId="77777777" w:rsidR="00572927" w:rsidRPr="00572927" w:rsidRDefault="00572927" w:rsidP="006F06B3">
      <w:pPr>
        <w:pStyle w:val="TNCBodyText"/>
        <w:numPr>
          <w:ilvl w:val="0"/>
          <w:numId w:val="21"/>
        </w:numPr>
        <w:spacing w:before="0" w:after="0"/>
      </w:pPr>
      <w:r w:rsidRPr="00572927">
        <w:t>Agree the purpose of a home visit with the headteacher prior to the visit.</w:t>
      </w:r>
    </w:p>
    <w:p w14:paraId="5C9BBC4D" w14:textId="77777777" w:rsidR="00572927" w:rsidRPr="00572927" w:rsidRDefault="00572927" w:rsidP="006F06B3">
      <w:pPr>
        <w:pStyle w:val="TNCBodyText"/>
        <w:numPr>
          <w:ilvl w:val="0"/>
          <w:numId w:val="21"/>
        </w:numPr>
        <w:spacing w:before="0" w:after="0"/>
      </w:pPr>
      <w:r w:rsidRPr="00572927">
        <w:t>Adhere to all agreed risk management strategies.</w:t>
      </w:r>
    </w:p>
    <w:p w14:paraId="5D93C82A" w14:textId="77777777" w:rsidR="00572927" w:rsidRPr="00572927" w:rsidRDefault="00572927" w:rsidP="006F06B3">
      <w:pPr>
        <w:pStyle w:val="TNCBodyText"/>
        <w:numPr>
          <w:ilvl w:val="0"/>
          <w:numId w:val="21"/>
        </w:numPr>
        <w:spacing w:before="0" w:after="0"/>
      </w:pPr>
      <w:r w:rsidRPr="00572927">
        <w:t>Ensure that there is visual access and/or an open door in one-to-one situations.</w:t>
      </w:r>
    </w:p>
    <w:p w14:paraId="0972D3D8" w14:textId="77777777" w:rsidR="00572927" w:rsidRPr="00572927" w:rsidRDefault="00572927" w:rsidP="006F06B3">
      <w:pPr>
        <w:pStyle w:val="TNCBodyText"/>
        <w:numPr>
          <w:ilvl w:val="0"/>
          <w:numId w:val="21"/>
        </w:numPr>
        <w:spacing w:before="0" w:after="0"/>
      </w:pPr>
      <w:r w:rsidRPr="00572927">
        <w:t xml:space="preserve">Make detailed records of the home visit, including times of arrival and departure. </w:t>
      </w:r>
    </w:p>
    <w:p w14:paraId="1535BE1E" w14:textId="77777777" w:rsidR="00572927" w:rsidRPr="00572927" w:rsidRDefault="00572927" w:rsidP="006F06B3">
      <w:pPr>
        <w:pStyle w:val="TNCBodyText"/>
        <w:numPr>
          <w:ilvl w:val="0"/>
          <w:numId w:val="21"/>
        </w:numPr>
        <w:spacing w:before="0" w:after="0"/>
      </w:pPr>
      <w:r w:rsidRPr="00572927">
        <w:t>Discuss any behaviour or situation which raises concern with the headteacher.</w:t>
      </w:r>
    </w:p>
    <w:p w14:paraId="1615F757" w14:textId="657F457B" w:rsidR="00572927" w:rsidRPr="00572927" w:rsidRDefault="00572927" w:rsidP="00572927">
      <w:pPr>
        <w:pStyle w:val="TNCBodyText"/>
      </w:pPr>
      <w:r w:rsidRPr="00572927">
        <w:t>Consideration will be given to visits outside of ‘office hours’ or in remote or secluded locations.</w:t>
      </w:r>
      <w:r w:rsidR="006F06B3">
        <w:t xml:space="preserve"> </w:t>
      </w:r>
      <w:r w:rsidRPr="00572927">
        <w:t xml:space="preserve">If little or no information is given during the assessment prior to a home visit, the visit should not be made alone. </w:t>
      </w:r>
    </w:p>
    <w:p w14:paraId="63BE8651" w14:textId="23428AED" w:rsidR="00572927" w:rsidRPr="00572927" w:rsidRDefault="00572927" w:rsidP="006F06B3">
      <w:pPr>
        <w:pStyle w:val="Heading2"/>
      </w:pPr>
      <w:bookmarkStart w:id="29" w:name="_Transport"/>
      <w:bookmarkEnd w:id="29"/>
      <w:r w:rsidRPr="00572927">
        <w:t>Transport</w:t>
      </w:r>
    </w:p>
    <w:p w14:paraId="1F33B6BB" w14:textId="77777777" w:rsidR="00572927" w:rsidRPr="00572927" w:rsidRDefault="00572927" w:rsidP="00572927">
      <w:pPr>
        <w:pStyle w:val="TNCBodyText"/>
      </w:pPr>
      <w:r w:rsidRPr="00572927">
        <w:t>The safety and welfare of pupils is the responsibility of the school until pupils are with their parents and the school is committed to taking all possible safety measures to ensure the safety of pupils.</w:t>
      </w:r>
    </w:p>
    <w:p w14:paraId="440C34BF" w14:textId="49CB820D" w:rsidR="00572927" w:rsidRPr="00572927" w:rsidRDefault="00572927" w:rsidP="00572927">
      <w:pPr>
        <w:pStyle w:val="TNCBodyText"/>
      </w:pPr>
      <w:r w:rsidRPr="00572927">
        <w:t xml:space="preserve">The headteacher will obtain evidence that any vehicle used by the school is safe, e.g. that it has a valid MOT certificate. The headteacher will ensure that any staff member driving a school </w:t>
      </w:r>
      <w:r w:rsidRPr="00572927">
        <w:lastRenderedPageBreak/>
        <w:t>vehicle has the appropriate licence and insurance for the vehicle.</w:t>
      </w:r>
      <w:r w:rsidR="006F06B3">
        <w:t xml:space="preserve"> </w:t>
      </w:r>
      <w:r w:rsidRPr="00572927">
        <w:t>The headteacher will ensure that the driver is fit to drive and that their judgement is in no way impaired and ensure that there is a valid insurance policy in place that covers the driver and the vehicle for the intended use.</w:t>
      </w:r>
      <w:r w:rsidR="006F06B3">
        <w:t xml:space="preserve"> </w:t>
      </w:r>
      <w:r w:rsidRPr="00572927">
        <w:t xml:space="preserve">The headteacher will conduct a risk assessment that covers the possible risks concerning travel using various modes of transport, and the control measures that can be introduced to mitigate those risks. </w:t>
      </w:r>
    </w:p>
    <w:p w14:paraId="5B074368" w14:textId="0CEF7717" w:rsidR="00572927" w:rsidRPr="00572927" w:rsidRDefault="00572927" w:rsidP="00572927">
      <w:pPr>
        <w:pStyle w:val="TNCBodyText"/>
      </w:pPr>
      <w:r w:rsidRPr="00572927">
        <w:t xml:space="preserve">Consideration will be given to the potential distraction of the driver and the supervision of passengers. The headteacher will identify the specific needs of pupils travelling and assess if any require close supervision. If close supervision is necessary, another adult will travel in the vehicle. All plans for transporting pupils will be agreed upon by the headteacher in advance of the journey. </w:t>
      </w:r>
    </w:p>
    <w:p w14:paraId="40B1DF6C" w14:textId="77777777" w:rsidR="00572927" w:rsidRPr="00572927" w:rsidRDefault="00572927" w:rsidP="00572927">
      <w:pPr>
        <w:pStyle w:val="TNCBodyText"/>
      </w:pPr>
      <w:r w:rsidRPr="00572927">
        <w:t xml:space="preserve">Staff members will not offer pupils transport outside of their normal working duties, other than in an emergency or if a pupil is at risk. These circumstances will be recorded and reported to the headteacher and the pupil’s parents. </w:t>
      </w:r>
    </w:p>
    <w:p w14:paraId="02D508A1" w14:textId="77777777" w:rsidR="00572927" w:rsidRPr="00572927" w:rsidRDefault="00572927" w:rsidP="00572927">
      <w:pPr>
        <w:pStyle w:val="TNCBodyText"/>
      </w:pPr>
      <w:r w:rsidRPr="00572927">
        <w:t xml:space="preserve">Pupils’ specific or additional needs will always be </w:t>
      </w:r>
      <w:proofErr w:type="gramStart"/>
      <w:r w:rsidRPr="00572927">
        <w:t>taken into account</w:t>
      </w:r>
      <w:proofErr w:type="gramEnd"/>
      <w:r w:rsidRPr="00572927">
        <w:t xml:space="preserve"> and details of all journeys will be recorded, including the nature of the journey, the route and the expected time of arrival. Any impromptu or emergency arrangements will be recorded and suitably justified.</w:t>
      </w:r>
    </w:p>
    <w:p w14:paraId="41B8CC86" w14:textId="340A8C97" w:rsidR="00572927" w:rsidRPr="00572927" w:rsidRDefault="00572927" w:rsidP="00E36C03">
      <w:pPr>
        <w:pStyle w:val="Heading2"/>
        <w:ind w:left="567" w:hanging="567"/>
      </w:pPr>
      <w:bookmarkStart w:id="30" w:name="_Educational_visits"/>
      <w:bookmarkEnd w:id="30"/>
      <w:r w:rsidRPr="00572927">
        <w:t>Educational visits</w:t>
      </w:r>
    </w:p>
    <w:p w14:paraId="15B7FDA6" w14:textId="40B7A0E6" w:rsidR="00572927" w:rsidRPr="00572927" w:rsidRDefault="00572927" w:rsidP="00572927">
      <w:pPr>
        <w:pStyle w:val="TNCBodyText"/>
      </w:pPr>
      <w:r w:rsidRPr="00572927">
        <w:t>During educational visits, a staff member will always have another adult present, unless otherwise agreed with the headteacher. A risk assessment will be undertaken prior to the trip, in accordance with the Educational Visits and School Trips Policy.</w:t>
      </w:r>
    </w:p>
    <w:p w14:paraId="4E8A9488" w14:textId="77777777" w:rsidR="00572927" w:rsidRPr="00572927" w:rsidRDefault="00572927" w:rsidP="00572927">
      <w:pPr>
        <w:pStyle w:val="TNCBodyText"/>
      </w:pPr>
      <w:r w:rsidRPr="00572927">
        <w:t xml:space="preserve">Parental consent will be obtained prior to school trips. </w:t>
      </w:r>
    </w:p>
    <w:p w14:paraId="4D194D3F" w14:textId="03A2961D" w:rsidR="00572927" w:rsidRPr="00572927" w:rsidRDefault="00572927" w:rsidP="00572927">
      <w:pPr>
        <w:pStyle w:val="TNCBodyText"/>
      </w:pPr>
      <w:r w:rsidRPr="00572927">
        <w:t xml:space="preserve">Staff members will </w:t>
      </w:r>
      <w:proofErr w:type="gramStart"/>
      <w:r w:rsidRPr="00572927">
        <w:t>remain professional at all times</w:t>
      </w:r>
      <w:proofErr w:type="gramEnd"/>
      <w:r w:rsidRPr="00572927">
        <w:t xml:space="preserve"> and will not behave in an inappropriate manner. Staff members will not share a bedroom with pupils, unless it involves a dormitory situation in which the arrangements have previously been discussed with the headteacher, parents and pupils.  Sleeping arrangements for residential visits will be confirmed with parents prior to the visit, ensuring that there is a safe </w:t>
      </w:r>
      <w:proofErr w:type="spellStart"/>
      <w:r w:rsidRPr="00572927">
        <w:t>staff:child</w:t>
      </w:r>
      <w:proofErr w:type="spellEnd"/>
      <w:r w:rsidRPr="00572927">
        <w:t xml:space="preserve"> ratio and a suitable gender mix of staff members. </w:t>
      </w:r>
    </w:p>
    <w:p w14:paraId="5EB53BC8" w14:textId="77777777" w:rsidR="00572927" w:rsidRPr="00572927" w:rsidRDefault="00572927" w:rsidP="00572927">
      <w:pPr>
        <w:pStyle w:val="TNCBodyText"/>
      </w:pPr>
      <w:r w:rsidRPr="00572927">
        <w:t>Staff will take particular care when supervising pupils in the less formal atmosphere of an educational visit where a more relaxed discipline or informal dress and language code may be acceptable; however, staff will ensure that their behaviour will not be interpreted as seeking to establish an inappropriate relationship or friendship.</w:t>
      </w:r>
    </w:p>
    <w:p w14:paraId="69C355F3" w14:textId="260F0A82" w:rsidR="00572927" w:rsidRPr="00572927" w:rsidRDefault="00572927" w:rsidP="00E55FFD">
      <w:pPr>
        <w:pStyle w:val="Heading2"/>
        <w:ind w:left="567" w:hanging="567"/>
      </w:pPr>
      <w:bookmarkStart w:id="31" w:name="_First_aid_and"/>
      <w:bookmarkEnd w:id="31"/>
      <w:r w:rsidRPr="00572927">
        <w:lastRenderedPageBreak/>
        <w:t>First aid and medication</w:t>
      </w:r>
    </w:p>
    <w:p w14:paraId="4678EB10" w14:textId="4A88A3BC" w:rsidR="00A77C60" w:rsidRDefault="00572927" w:rsidP="00572927">
      <w:pPr>
        <w:pStyle w:val="TNCBodyText"/>
      </w:pPr>
      <w:r w:rsidRPr="00572927">
        <w:t xml:space="preserve">First aid and medication will be administered in line with the school’s Supporting Pupils with Medical Conditions Policy. The school will ensure that there are designated trained individuals to undertake first aid responsibilities, including paediatric first aid if relevant.  </w:t>
      </w:r>
    </w:p>
    <w:p w14:paraId="70FC8C31" w14:textId="10FDEA97" w:rsidR="00572927" w:rsidRPr="00572927" w:rsidRDefault="00825B1A" w:rsidP="00572927">
      <w:pPr>
        <w:pStyle w:val="TNCBodyText"/>
      </w:pPr>
      <w:r w:rsidRPr="00572927">
        <w:t>Staff members will always act in the best interest of the pupil and explain to the individual what is happening.</w:t>
      </w:r>
      <w:r w:rsidR="00A77C60">
        <w:t xml:space="preserve"> </w:t>
      </w:r>
      <w:r w:rsidR="00572927" w:rsidRPr="00572927">
        <w:t xml:space="preserve">All plans and action taken will be conducted in line with pupils’ individual health care plans. </w:t>
      </w:r>
    </w:p>
    <w:p w14:paraId="19C91E76" w14:textId="77777777" w:rsidR="00825B1A" w:rsidRDefault="00572927" w:rsidP="00572927">
      <w:pPr>
        <w:pStyle w:val="TNCBodyText"/>
      </w:pPr>
      <w:r w:rsidRPr="00572927">
        <w:t xml:space="preserve">A record will be kept of any medication administered and by whom and parents will be informed when first aid or medication has been administered and the reason for it. Following discussion with parents, pupils who are competent will be encouraged to take responsibility for managing their own medicines and procedures. Concerns regarding the amount or type of medication being administered to a pupil will be discussed immediately with the DSL. </w:t>
      </w:r>
    </w:p>
    <w:p w14:paraId="0A263FA2" w14:textId="53A25F1F" w:rsidR="00572927" w:rsidRPr="00572927" w:rsidRDefault="00825B1A" w:rsidP="00572927">
      <w:pPr>
        <w:pStyle w:val="TNCBodyText"/>
      </w:pPr>
      <w:r w:rsidRPr="00572927">
        <w:t xml:space="preserve">Under no circumstances will staff members work with pupils whilst taking medication, unless medical advice confirms that they are able to do so. </w:t>
      </w:r>
      <w:r w:rsidR="00572927" w:rsidRPr="00572927">
        <w:t xml:space="preserve">Staff medication on the premises will always be stored securely and out of reach of pupils. </w:t>
      </w:r>
    </w:p>
    <w:p w14:paraId="7863D622" w14:textId="4BD2A6D6" w:rsidR="00572927" w:rsidRPr="00572927" w:rsidRDefault="00572927" w:rsidP="00A77C60">
      <w:pPr>
        <w:pStyle w:val="Heading2"/>
        <w:ind w:left="567" w:hanging="567"/>
      </w:pPr>
      <w:bookmarkStart w:id="32" w:name="_Images_and_videos"/>
      <w:bookmarkEnd w:id="32"/>
      <w:r w:rsidRPr="00572927">
        <w:t>Images and videos</w:t>
      </w:r>
    </w:p>
    <w:p w14:paraId="291ABD9B" w14:textId="77777777" w:rsidR="00572927" w:rsidRPr="00572927" w:rsidRDefault="00572927" w:rsidP="00572927">
      <w:pPr>
        <w:pStyle w:val="TNCBodyText"/>
      </w:pPr>
      <w:r w:rsidRPr="00572927">
        <w:t xml:space="preserve">All staff will act in accordance with the school’s Photography and Images Policy. </w:t>
      </w:r>
    </w:p>
    <w:p w14:paraId="54ADDA84" w14:textId="677D0EDF" w:rsidR="00572927" w:rsidRPr="00572927" w:rsidRDefault="00572927" w:rsidP="00572927">
      <w:pPr>
        <w:pStyle w:val="TNCBodyText"/>
      </w:pPr>
      <w:r w:rsidRPr="00572927">
        <w:t>Images will only be published or distributed if parents have given their explicit written consent and all images or videos will only be retained if there is a clear and agreed purpose for doing so.</w:t>
      </w:r>
      <w:r w:rsidR="005007FB">
        <w:t xml:space="preserve"> </w:t>
      </w:r>
      <w:r w:rsidRPr="00572927">
        <w:t xml:space="preserve">Imagery and videos will be kept in an appropriate and secure place in school. </w:t>
      </w:r>
    </w:p>
    <w:p w14:paraId="52CAEAED" w14:textId="4A3495C3" w:rsidR="00572927" w:rsidRPr="00572927" w:rsidRDefault="00572927" w:rsidP="00572927">
      <w:pPr>
        <w:pStyle w:val="TNCBodyText"/>
      </w:pPr>
      <w:r w:rsidRPr="00572927">
        <w:t>Staff members will be able to justify images of pupils in their possession and will avoid taking images during one-to-one situations. Images of pupils will not be taken for personal use. No pupil will be photographed in a state of undress or semi-undress, or in a situation which could be considered as indecent or sexual.</w:t>
      </w:r>
      <w:r w:rsidR="005007FB">
        <w:t xml:space="preserve"> </w:t>
      </w:r>
      <w:r w:rsidRPr="00572927">
        <w:t xml:space="preserve">Staff members will not take images of a pupil’s injury, bruising or similar (e.g. following a disclosure of abuse), even if they have been requested to do so by children’s social care and staff members will not make audio recordings of any disclosure made by a pupil. </w:t>
      </w:r>
      <w:r w:rsidR="00E72135" w:rsidRPr="00572927">
        <w:t>Staff will act in a sensitive manner towards any pupil who appears uncomfortable and will be able to recognise the potential for misinterpretation.</w:t>
      </w:r>
      <w:r w:rsidR="00E72135">
        <w:t xml:space="preserve"> </w:t>
      </w:r>
    </w:p>
    <w:p w14:paraId="0E7C392F" w14:textId="26353F75" w:rsidR="00572927" w:rsidRPr="00572927" w:rsidRDefault="00572927" w:rsidP="00572927">
      <w:pPr>
        <w:pStyle w:val="TNCBodyText"/>
      </w:pPr>
      <w:r w:rsidRPr="00572927">
        <w:t xml:space="preserve">A member of the SLT will be made aware whenever photography equipment is being used and for what purpose. Images of pupils will not be taken using personal equipment, unless previously agreed upon by the SLT. </w:t>
      </w:r>
    </w:p>
    <w:p w14:paraId="111116C7" w14:textId="541EA6D3" w:rsidR="00572927" w:rsidRPr="00572927" w:rsidRDefault="00572927" w:rsidP="00572927">
      <w:pPr>
        <w:pStyle w:val="TNCBodyText"/>
      </w:pPr>
      <w:r w:rsidRPr="00572927">
        <w:lastRenderedPageBreak/>
        <w:t xml:space="preserve">Staff will ensure that pupils cannot be exposed to indecent or inappropriate images. All films or video material shown to pupils will be </w:t>
      </w:r>
      <w:proofErr w:type="gramStart"/>
      <w:r w:rsidRPr="00572927">
        <w:t>age-appropriate</w:t>
      </w:r>
      <w:proofErr w:type="gramEnd"/>
      <w:r w:rsidRPr="00572927">
        <w:t xml:space="preserve">.  If indecent imagery is discovered at the school or on school equipment, then an immediate referral will be made to the </w:t>
      </w:r>
      <w:proofErr w:type="gramStart"/>
      <w:r w:rsidRPr="00572927">
        <w:t>LADO</w:t>
      </w:r>
      <w:proofErr w:type="gramEnd"/>
      <w:r w:rsidRPr="00572927">
        <w:t xml:space="preserve"> and the police will be contacted where appropriate. Accessing, making, storing or disseminating indecent images and other material, whether using the school’s or personal equipment, on or off the premises, is illegal.</w:t>
      </w:r>
    </w:p>
    <w:p w14:paraId="2DBB67E6" w14:textId="147042FB" w:rsidR="00572927" w:rsidRPr="00572927" w:rsidRDefault="00572927" w:rsidP="00572927">
      <w:pPr>
        <w:pStyle w:val="TNCBodyText"/>
      </w:pPr>
      <w:r w:rsidRPr="00572927">
        <w:t xml:space="preserve">Personal equipment containing pornography or links to it will never be brought into the workplace. If it is discovered in the workplace, the staff member responsible will be subject to disciplinary action. Staff members are made fully aware of the consequences of breaching school policies in relation to photography, imagery and video. If a member of staff breaches this policy or the Photography and Images Policy, the headteacher will conduct a full investigation and the staff member may be subject to the school’s Disciplinary Policy and Procedure. </w:t>
      </w:r>
    </w:p>
    <w:p w14:paraId="098DA4A5" w14:textId="77777777" w:rsidR="00572927" w:rsidRPr="00572927" w:rsidRDefault="00572927" w:rsidP="00572927">
      <w:pPr>
        <w:pStyle w:val="TNCBodyText"/>
      </w:pPr>
      <w:r w:rsidRPr="00572927">
        <w:t>When using images for publicity purposes the following guidance will be followed:</w:t>
      </w:r>
    </w:p>
    <w:p w14:paraId="19F2095D" w14:textId="1290B8C0" w:rsidR="00572927" w:rsidRPr="00572927" w:rsidRDefault="00572927" w:rsidP="00E72135">
      <w:pPr>
        <w:pStyle w:val="TNCBodyText"/>
        <w:numPr>
          <w:ilvl w:val="0"/>
          <w:numId w:val="22"/>
        </w:numPr>
        <w:spacing w:before="0" w:after="0"/>
      </w:pPr>
      <w:r w:rsidRPr="00572927">
        <w:t>If the image is used, staff will avoid naming the pupil, or, as a minimum, use first names rather than surnames</w:t>
      </w:r>
    </w:p>
    <w:p w14:paraId="755DE9D5" w14:textId="2330BDE8" w:rsidR="00572927" w:rsidRPr="00572927" w:rsidRDefault="00572927" w:rsidP="00E72135">
      <w:pPr>
        <w:pStyle w:val="TNCBodyText"/>
        <w:numPr>
          <w:ilvl w:val="0"/>
          <w:numId w:val="22"/>
        </w:numPr>
        <w:spacing w:before="0" w:after="0"/>
      </w:pPr>
      <w:r w:rsidRPr="00572927">
        <w:t>If the pupil is named, their image w</w:t>
      </w:r>
      <w:r w:rsidR="00E72135">
        <w:t>ill not</w:t>
      </w:r>
      <w:r w:rsidRPr="00572927">
        <w:t xml:space="preserve"> be used</w:t>
      </w:r>
    </w:p>
    <w:p w14:paraId="2EE0814C" w14:textId="53E87780" w:rsidR="00572927" w:rsidRPr="00572927" w:rsidRDefault="00572927" w:rsidP="00E72135">
      <w:pPr>
        <w:pStyle w:val="TNCBodyText"/>
        <w:numPr>
          <w:ilvl w:val="0"/>
          <w:numId w:val="22"/>
        </w:numPr>
        <w:spacing w:before="0" w:after="0"/>
      </w:pPr>
      <w:r w:rsidRPr="00572927">
        <w:t>Images will be securely stored and used only by those authorised to do so</w:t>
      </w:r>
    </w:p>
    <w:p w14:paraId="75CD1041" w14:textId="27441FA0" w:rsidR="00572927" w:rsidRPr="00572927" w:rsidRDefault="00572927" w:rsidP="00572927">
      <w:pPr>
        <w:pStyle w:val="TNCBodyText"/>
      </w:pPr>
      <w:r w:rsidRPr="00572927">
        <w:t>The school will ensure that staff are aware to treat the consensual and non-consensual sharing of nude and semi-nude images and/or videos (also known as sexting or youth</w:t>
      </w:r>
      <w:r w:rsidR="00E72135">
        <w:t>-</w:t>
      </w:r>
      <w:r w:rsidRPr="00572927">
        <w:t>produced sexual images) as a safeguarding concern.</w:t>
      </w:r>
    </w:p>
    <w:p w14:paraId="56F59109" w14:textId="77777777" w:rsidR="00572927" w:rsidRPr="00572927" w:rsidRDefault="00572927" w:rsidP="00572927">
      <w:pPr>
        <w:pStyle w:val="TNCBodyText"/>
      </w:pPr>
      <w:r w:rsidRPr="00572927">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25C9F730" w14:textId="15437294" w:rsidR="00572927" w:rsidRPr="00572927" w:rsidRDefault="00572927" w:rsidP="00572927">
      <w:pPr>
        <w:pStyle w:val="TNCBodyText"/>
      </w:pPr>
      <w:r w:rsidRPr="00572927">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r w:rsidR="00490572">
        <w:t>.</w:t>
      </w:r>
    </w:p>
    <w:p w14:paraId="501CBC03" w14:textId="5C00187F" w:rsidR="00572927" w:rsidRPr="00572927" w:rsidRDefault="00572927" w:rsidP="005672B7">
      <w:pPr>
        <w:pStyle w:val="Heading2"/>
        <w:ind w:left="567" w:hanging="567"/>
      </w:pPr>
      <w:bookmarkStart w:id="33" w:name="_Use_of_technology"/>
      <w:bookmarkEnd w:id="33"/>
      <w:r w:rsidRPr="00572927">
        <w:lastRenderedPageBreak/>
        <w:t xml:space="preserve">Use of technology </w:t>
      </w:r>
    </w:p>
    <w:p w14:paraId="4918FA99" w14:textId="5E3DAF2B" w:rsidR="00572927" w:rsidRPr="00572927" w:rsidRDefault="00572927" w:rsidP="00572927">
      <w:pPr>
        <w:pStyle w:val="TNCBodyText"/>
      </w:pPr>
      <w:r w:rsidRPr="00572927">
        <w:t>The school promotes the use of technology and understands the positive effects it can have on enhancing pupils’ learning and community engagement.</w:t>
      </w:r>
      <w:r w:rsidR="00DC2CD9">
        <w:t xml:space="preserve"> </w:t>
      </w:r>
      <w:r w:rsidRPr="00572927">
        <w:t xml:space="preserve">The school will </w:t>
      </w:r>
      <w:proofErr w:type="gramStart"/>
      <w:r w:rsidRPr="00572927">
        <w:t xml:space="preserve">adhere to the </w:t>
      </w:r>
      <w:bookmarkStart w:id="34" w:name="_Hlk114821084"/>
      <w:r w:rsidRPr="00572927">
        <w:t xml:space="preserve">Online Safety Policy </w:t>
      </w:r>
      <w:bookmarkEnd w:id="34"/>
      <w:r w:rsidRPr="00572927">
        <w:t>at all times</w:t>
      </w:r>
      <w:proofErr w:type="gramEnd"/>
      <w:r w:rsidRPr="00572927">
        <w:t xml:space="preserve">. </w:t>
      </w:r>
    </w:p>
    <w:p w14:paraId="23E57E1D" w14:textId="3E42E5EE" w:rsidR="00572927" w:rsidRPr="00572927" w:rsidRDefault="00572927" w:rsidP="00572927">
      <w:pPr>
        <w:pStyle w:val="TNCBodyText"/>
      </w:pPr>
      <w:r w:rsidRPr="00572927">
        <w:t>As part of a broad and balanced curriculum, all pupils will be made aware of online risks and taught how to stay safe online. Through training, all staff members will be made aware of:</w:t>
      </w:r>
    </w:p>
    <w:p w14:paraId="3623DA8E" w14:textId="77777777" w:rsidR="00572927" w:rsidRPr="00572927" w:rsidRDefault="00572927" w:rsidP="008734A4">
      <w:pPr>
        <w:pStyle w:val="TNCBodyText"/>
        <w:numPr>
          <w:ilvl w:val="0"/>
          <w:numId w:val="23"/>
        </w:numPr>
        <w:spacing w:before="0" w:after="0"/>
      </w:pPr>
      <w:r w:rsidRPr="00572927">
        <w:t xml:space="preserve">Pupil attitudes and behaviours which may indicate they are at risk of potential harm online. </w:t>
      </w:r>
    </w:p>
    <w:p w14:paraId="18844005" w14:textId="77777777" w:rsidR="00572927" w:rsidRPr="00572927" w:rsidRDefault="00572927" w:rsidP="008734A4">
      <w:pPr>
        <w:pStyle w:val="TNCBodyText"/>
        <w:numPr>
          <w:ilvl w:val="0"/>
          <w:numId w:val="23"/>
        </w:numPr>
        <w:spacing w:before="0" w:after="0"/>
      </w:pPr>
      <w:r w:rsidRPr="00572927">
        <w:t>The procedure to follow when they have a concern regarding a pupil’s online activity.</w:t>
      </w:r>
    </w:p>
    <w:p w14:paraId="2498CFC4" w14:textId="72C5FBBA" w:rsidR="00572927" w:rsidRPr="00572927" w:rsidRDefault="00572927" w:rsidP="00572927">
      <w:pPr>
        <w:pStyle w:val="TNCBodyText"/>
      </w:pPr>
      <w:r w:rsidRPr="00572927">
        <w:t>The school will ensure that suitable filtering systems are in place on ICT equipment to prevent children accessing inappropriate material, in accordance with the school’s Cyber-security Policy. The school will, however, ensure that the use of filtering and monitoring systems does not cause “over blocking”, which may lead to unreasonable restrictions as to what pupils can be taught online.</w:t>
      </w:r>
    </w:p>
    <w:p w14:paraId="3A91E037" w14:textId="7AAD15D5" w:rsidR="00572927" w:rsidRPr="00572927" w:rsidRDefault="00572927" w:rsidP="00572927">
      <w:pPr>
        <w:pStyle w:val="TNCBodyText"/>
      </w:pPr>
      <w:r w:rsidRPr="00572927">
        <w:t xml:space="preserve">Staff will be aware of the filtering systems in place and will know how to escalate concerns where they are identified. </w:t>
      </w:r>
      <w:proofErr w:type="gramStart"/>
      <w:r w:rsidRPr="00572927">
        <w:t>In order to</w:t>
      </w:r>
      <w:proofErr w:type="gramEnd"/>
      <w:r w:rsidRPr="00572927">
        <w:t xml:space="preserve"> meet the filtering and monitoring standards, staff should:</w:t>
      </w:r>
    </w:p>
    <w:p w14:paraId="0953611F" w14:textId="77777777" w:rsidR="00572927" w:rsidRPr="00572927" w:rsidRDefault="00572927" w:rsidP="008734A4">
      <w:pPr>
        <w:pStyle w:val="TNCBodyText"/>
        <w:numPr>
          <w:ilvl w:val="0"/>
          <w:numId w:val="17"/>
        </w:numPr>
        <w:spacing w:before="0" w:after="0"/>
      </w:pPr>
      <w:r w:rsidRPr="00572927">
        <w:t>Identify and assign roles and responsibilities to manage filtering and monitoring systems.</w:t>
      </w:r>
    </w:p>
    <w:p w14:paraId="5EC18C25" w14:textId="77777777" w:rsidR="00572927" w:rsidRPr="00572927" w:rsidRDefault="00572927" w:rsidP="008734A4">
      <w:pPr>
        <w:pStyle w:val="TNCBodyText"/>
        <w:numPr>
          <w:ilvl w:val="0"/>
          <w:numId w:val="17"/>
        </w:numPr>
        <w:spacing w:before="0" w:after="0"/>
      </w:pPr>
      <w:r w:rsidRPr="00572927">
        <w:t>Annually review filtering and monitoring systems.</w:t>
      </w:r>
    </w:p>
    <w:p w14:paraId="422A55E3" w14:textId="77777777" w:rsidR="00572927" w:rsidRPr="00572927" w:rsidRDefault="00572927" w:rsidP="008734A4">
      <w:pPr>
        <w:pStyle w:val="TNCBodyText"/>
        <w:numPr>
          <w:ilvl w:val="0"/>
          <w:numId w:val="17"/>
        </w:numPr>
        <w:spacing w:before="0" w:after="0"/>
      </w:pPr>
      <w:r w:rsidRPr="00572927">
        <w:t>Block harmful and inappropriate content without unreasonably impacting teaching and learning.</w:t>
      </w:r>
    </w:p>
    <w:p w14:paraId="6D2DB543" w14:textId="77777777" w:rsidR="00572927" w:rsidRPr="00572927" w:rsidRDefault="00572927" w:rsidP="008734A4">
      <w:pPr>
        <w:pStyle w:val="TNCBodyText"/>
        <w:numPr>
          <w:ilvl w:val="0"/>
          <w:numId w:val="17"/>
        </w:numPr>
        <w:spacing w:before="0" w:after="0"/>
      </w:pPr>
      <w:r w:rsidRPr="00572927">
        <w:t>Ensure that effective monitoring strategies are in place that meet safeguarding needs.</w:t>
      </w:r>
    </w:p>
    <w:p w14:paraId="0D8FB657" w14:textId="67BD16F2" w:rsidR="00572927" w:rsidRPr="00572927" w:rsidRDefault="00572927" w:rsidP="00572927">
      <w:pPr>
        <w:pStyle w:val="TNCBodyText"/>
      </w:pPr>
      <w:r w:rsidRPr="00572927">
        <w:t>The Child Protection and Safeguarding Policy should reflect the setting’s approach to filtering and monitoring on school devices and networks.</w:t>
      </w:r>
    </w:p>
    <w:p w14:paraId="5D52E9C4" w14:textId="77777777" w:rsidR="00572927" w:rsidRPr="00572927" w:rsidRDefault="00572927" w:rsidP="00572927">
      <w:pPr>
        <w:pStyle w:val="TNCBodyText"/>
      </w:pPr>
      <w:r w:rsidRPr="00572927">
        <w:t>Further information regarding the school’s approach to online safety can be found in the Online Safety Policy.</w:t>
      </w:r>
    </w:p>
    <w:p w14:paraId="50DEECF4" w14:textId="0BC6033A" w:rsidR="00572927" w:rsidRPr="00572927" w:rsidRDefault="00572927" w:rsidP="008734A4">
      <w:pPr>
        <w:pStyle w:val="Heading2"/>
        <w:ind w:left="567" w:hanging="567"/>
      </w:pPr>
      <w:bookmarkStart w:id="35" w:name="_Sharing_concerns_and"/>
      <w:bookmarkEnd w:id="35"/>
      <w:r w:rsidRPr="00572927">
        <w:t>Sharing concerns and recording incidents</w:t>
      </w:r>
    </w:p>
    <w:p w14:paraId="133523EF" w14:textId="77777777" w:rsidR="00572927" w:rsidRPr="00572927" w:rsidRDefault="00572927" w:rsidP="00572927">
      <w:pPr>
        <w:pStyle w:val="TNCBodyText"/>
      </w:pPr>
      <w:r w:rsidRPr="00572927">
        <w:t xml:space="preserve">All allegations against staff, supply staff, volunteers and contractors will be managed in line with the school’s </w:t>
      </w:r>
      <w:r w:rsidRPr="00572927">
        <w:rPr>
          <w:bCs/>
        </w:rPr>
        <w:t>Allegations of Abuse Against Staff Policy,</w:t>
      </w:r>
      <w:r w:rsidRPr="00572927">
        <w:t xml:space="preserve"> a copy of which will be provided to, and understood by, all staff. The school will ensure all allegations against staff, including those who </w:t>
      </w:r>
      <w:r w:rsidRPr="00572927">
        <w:lastRenderedPageBreak/>
        <w:t xml:space="preserve">are not employees of the school, are dealt with appropriately and that the school liaises with the relevant parties. </w:t>
      </w:r>
    </w:p>
    <w:p w14:paraId="78B052C0" w14:textId="77777777" w:rsidR="00572927" w:rsidRPr="00572927" w:rsidRDefault="00572927" w:rsidP="00572927">
      <w:pPr>
        <w:pStyle w:val="TNCBodyText"/>
      </w:pPr>
      <w:r w:rsidRPr="00572927">
        <w:t>When managing allegations against staff, the school will recognise the distinction between allegations that meet the harms threshold and allegations that do not, also known as “low-level concerns”, as defined in the Allegations of Abuse Against Staff Policy. Allegations that meet the harms threshold include instances where staff have:</w:t>
      </w:r>
    </w:p>
    <w:p w14:paraId="1F63822B" w14:textId="77777777" w:rsidR="00572927" w:rsidRPr="00572927" w:rsidRDefault="00572927" w:rsidP="004E15F6">
      <w:pPr>
        <w:pStyle w:val="TNCBodyText"/>
        <w:numPr>
          <w:ilvl w:val="0"/>
          <w:numId w:val="16"/>
        </w:numPr>
        <w:spacing w:before="0" w:after="0"/>
      </w:pPr>
      <w:r w:rsidRPr="00572927">
        <w:t xml:space="preserve">Behaved in a way that has harmed a </w:t>
      </w:r>
      <w:proofErr w:type="gramStart"/>
      <w:r w:rsidRPr="00572927">
        <w:t>child, or</w:t>
      </w:r>
      <w:proofErr w:type="gramEnd"/>
      <w:r w:rsidRPr="00572927">
        <w:t xml:space="preserve"> may have harmed a child.</w:t>
      </w:r>
    </w:p>
    <w:p w14:paraId="47856D2F" w14:textId="77777777" w:rsidR="00572927" w:rsidRPr="00572927" w:rsidRDefault="00572927" w:rsidP="004E15F6">
      <w:pPr>
        <w:pStyle w:val="TNCBodyText"/>
        <w:numPr>
          <w:ilvl w:val="0"/>
          <w:numId w:val="16"/>
        </w:numPr>
        <w:spacing w:before="0" w:after="0"/>
      </w:pPr>
      <w:r w:rsidRPr="00572927">
        <w:t>Committed or possibly committed a criminal offence against or related to a child.</w:t>
      </w:r>
    </w:p>
    <w:p w14:paraId="64BA7B70" w14:textId="77777777" w:rsidR="00572927" w:rsidRPr="00572927" w:rsidRDefault="00572927" w:rsidP="004E15F6">
      <w:pPr>
        <w:pStyle w:val="TNCBodyText"/>
        <w:numPr>
          <w:ilvl w:val="0"/>
          <w:numId w:val="16"/>
        </w:numPr>
        <w:spacing w:before="0" w:after="0"/>
      </w:pPr>
      <w:r w:rsidRPr="00572927">
        <w:t>Behaved towards a child in a way that indicates they may pose a risk of harm to children.</w:t>
      </w:r>
    </w:p>
    <w:p w14:paraId="611E6FF2" w14:textId="77777777" w:rsidR="00572927" w:rsidRPr="00572927" w:rsidRDefault="00572927" w:rsidP="004E15F6">
      <w:pPr>
        <w:pStyle w:val="TNCBodyText"/>
        <w:numPr>
          <w:ilvl w:val="0"/>
          <w:numId w:val="16"/>
        </w:numPr>
        <w:spacing w:before="0" w:after="0"/>
      </w:pPr>
      <w:r w:rsidRPr="00572927">
        <w:t>Behaved, or may have behaved, in a way that indicates they may not be suitable to work with children.</w:t>
      </w:r>
    </w:p>
    <w:p w14:paraId="06D7D9FF" w14:textId="20C78276" w:rsidR="001D684A" w:rsidRDefault="00572927" w:rsidP="001D7370">
      <w:pPr>
        <w:pStyle w:val="TNCBodyText"/>
      </w:pPr>
      <w:r w:rsidRPr="00572927">
        <w:t xml:space="preserve">Low-level concerns will be handled in line with the school’s </w:t>
      </w:r>
      <w:bookmarkStart w:id="36" w:name="_Hlk114822161"/>
      <w:r w:rsidRPr="00572927">
        <w:t>Low-level Safeguarding Concerns Policy</w:t>
      </w:r>
      <w:bookmarkEnd w:id="36"/>
      <w:r w:rsidRPr="00572927">
        <w:t>.</w:t>
      </w:r>
      <w:bookmarkStart w:id="37" w:name="_Monitoring_and_review_1"/>
      <w:bookmarkEnd w:id="37"/>
    </w:p>
    <w:p w14:paraId="5F484F6E" w14:textId="77777777" w:rsidR="001D684A" w:rsidRDefault="001D684A" w:rsidP="001D7370">
      <w:pPr>
        <w:pStyle w:val="TNCBodyText"/>
      </w:pPr>
    </w:p>
    <w:p w14:paraId="751CB487" w14:textId="77777777" w:rsidR="001D684A" w:rsidRDefault="001D684A" w:rsidP="001D7370">
      <w:pPr>
        <w:pStyle w:val="TNCBodyText"/>
      </w:pPr>
    </w:p>
    <w:p w14:paraId="51D72DFB" w14:textId="77777777" w:rsidR="001D684A" w:rsidRDefault="001D684A" w:rsidP="001D7370">
      <w:pPr>
        <w:pStyle w:val="TNCBodyText"/>
      </w:pPr>
    </w:p>
    <w:sectPr w:rsidR="001D684A" w:rsidSect="00D42FD7">
      <w:headerReference w:type="firs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CD740" w14:textId="77777777" w:rsidR="00AC0702" w:rsidRDefault="00AC0702" w:rsidP="00B13020">
      <w:pPr>
        <w:spacing w:after="0" w:line="240" w:lineRule="auto"/>
      </w:pPr>
      <w:r>
        <w:separator/>
      </w:r>
    </w:p>
  </w:endnote>
  <w:endnote w:type="continuationSeparator" w:id="0">
    <w:p w14:paraId="29089F83" w14:textId="77777777" w:rsidR="00AC0702" w:rsidRDefault="00AC0702" w:rsidP="00B13020">
      <w:pPr>
        <w:spacing w:after="0" w:line="240" w:lineRule="auto"/>
      </w:pPr>
      <w:r>
        <w:continuationSeparator/>
      </w:r>
    </w:p>
  </w:endnote>
  <w:endnote w:type="continuationNotice" w:id="1">
    <w:p w14:paraId="7BCA30DB" w14:textId="77777777" w:rsidR="00AC0702" w:rsidRDefault="00AC07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253250CF-16F2-4A05-8854-7F7C08E30E11}"/>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0603B" w14:textId="77777777" w:rsidR="00AC0702" w:rsidRDefault="00AC0702" w:rsidP="00B13020">
      <w:pPr>
        <w:spacing w:after="0" w:line="240" w:lineRule="auto"/>
      </w:pPr>
      <w:r>
        <w:separator/>
      </w:r>
    </w:p>
  </w:footnote>
  <w:footnote w:type="continuationSeparator" w:id="0">
    <w:p w14:paraId="52BD7975" w14:textId="77777777" w:rsidR="00AC0702" w:rsidRDefault="00AC0702" w:rsidP="00B13020">
      <w:pPr>
        <w:spacing w:after="0" w:line="240" w:lineRule="auto"/>
      </w:pPr>
      <w:r>
        <w:continuationSeparator/>
      </w:r>
    </w:p>
  </w:footnote>
  <w:footnote w:type="continuationNotice" w:id="1">
    <w:p w14:paraId="19F083D0" w14:textId="77777777" w:rsidR="00AC0702" w:rsidRDefault="00AC07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40C3"/>
    <w:multiLevelType w:val="hybridMultilevel"/>
    <w:tmpl w:val="69FA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C25C2"/>
    <w:multiLevelType w:val="hybridMultilevel"/>
    <w:tmpl w:val="5A32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526E5"/>
    <w:multiLevelType w:val="hybridMultilevel"/>
    <w:tmpl w:val="C9D0A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C7267F"/>
    <w:multiLevelType w:val="hybridMultilevel"/>
    <w:tmpl w:val="3F4C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D33E7"/>
    <w:multiLevelType w:val="hybridMultilevel"/>
    <w:tmpl w:val="92EC0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13799"/>
    <w:multiLevelType w:val="hybridMultilevel"/>
    <w:tmpl w:val="2D962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70714"/>
    <w:multiLevelType w:val="hybridMultilevel"/>
    <w:tmpl w:val="47005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22A77"/>
    <w:multiLevelType w:val="hybridMultilevel"/>
    <w:tmpl w:val="C1C08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85BC2"/>
    <w:multiLevelType w:val="hybridMultilevel"/>
    <w:tmpl w:val="E6447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E762B4"/>
    <w:multiLevelType w:val="hybridMultilevel"/>
    <w:tmpl w:val="2B92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41B9A"/>
    <w:multiLevelType w:val="hybridMultilevel"/>
    <w:tmpl w:val="1E06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970435"/>
    <w:multiLevelType w:val="hybridMultilevel"/>
    <w:tmpl w:val="49D6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F1586C"/>
    <w:multiLevelType w:val="hybridMultilevel"/>
    <w:tmpl w:val="F4A4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0F5977"/>
    <w:multiLevelType w:val="hybridMultilevel"/>
    <w:tmpl w:val="B89A8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2"/>
  </w:num>
  <w:num w:numId="2" w16cid:durableId="481041278">
    <w:abstractNumId w:val="14"/>
  </w:num>
  <w:num w:numId="3" w16cid:durableId="716470638">
    <w:abstractNumId w:val="10"/>
  </w:num>
  <w:num w:numId="4" w16cid:durableId="1134248584">
    <w:abstractNumId w:val="21"/>
  </w:num>
  <w:num w:numId="5" w16cid:durableId="1173687907">
    <w:abstractNumId w:val="8"/>
  </w:num>
  <w:num w:numId="6" w16cid:durableId="294140563">
    <w:abstractNumId w:val="13"/>
  </w:num>
  <w:num w:numId="7" w16cid:durableId="525289912">
    <w:abstractNumId w:val="15"/>
  </w:num>
  <w:num w:numId="8" w16cid:durableId="157158469">
    <w:abstractNumId w:val="16"/>
  </w:num>
  <w:num w:numId="9" w16cid:durableId="1814710241">
    <w:abstractNumId w:val="9"/>
  </w:num>
  <w:num w:numId="10" w16cid:durableId="1073161168">
    <w:abstractNumId w:val="5"/>
  </w:num>
  <w:num w:numId="11" w16cid:durableId="1223173688">
    <w:abstractNumId w:val="19"/>
  </w:num>
  <w:num w:numId="12" w16cid:durableId="264926571">
    <w:abstractNumId w:val="22"/>
  </w:num>
  <w:num w:numId="13" w16cid:durableId="1409615197">
    <w:abstractNumId w:val="20"/>
  </w:num>
  <w:num w:numId="14" w16cid:durableId="1196767969">
    <w:abstractNumId w:val="3"/>
  </w:num>
  <w:num w:numId="15" w16cid:durableId="1137642387">
    <w:abstractNumId w:val="11"/>
  </w:num>
  <w:num w:numId="16" w16cid:durableId="648249090">
    <w:abstractNumId w:val="18"/>
  </w:num>
  <w:num w:numId="17" w16cid:durableId="1633822678">
    <w:abstractNumId w:val="1"/>
  </w:num>
  <w:num w:numId="18" w16cid:durableId="41489249">
    <w:abstractNumId w:val="7"/>
  </w:num>
  <w:num w:numId="19" w16cid:durableId="1067261761">
    <w:abstractNumId w:val="12"/>
  </w:num>
  <w:num w:numId="20" w16cid:durableId="156768778">
    <w:abstractNumId w:val="4"/>
  </w:num>
  <w:num w:numId="21" w16cid:durableId="1278827552">
    <w:abstractNumId w:val="0"/>
  </w:num>
  <w:num w:numId="22" w16cid:durableId="826437873">
    <w:abstractNumId w:val="6"/>
  </w:num>
  <w:num w:numId="23" w16cid:durableId="6545776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attachedTemplate r:id="rId1"/>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74377"/>
    <w:rsid w:val="000A74DD"/>
    <w:rsid w:val="000B2CDF"/>
    <w:rsid w:val="000C02C1"/>
    <w:rsid w:val="000D339D"/>
    <w:rsid w:val="0011220D"/>
    <w:rsid w:val="0011663F"/>
    <w:rsid w:val="00120687"/>
    <w:rsid w:val="001360A7"/>
    <w:rsid w:val="00144868"/>
    <w:rsid w:val="001522B1"/>
    <w:rsid w:val="00163158"/>
    <w:rsid w:val="00170FDA"/>
    <w:rsid w:val="00183912"/>
    <w:rsid w:val="0019022C"/>
    <w:rsid w:val="001B40F5"/>
    <w:rsid w:val="001C7C6B"/>
    <w:rsid w:val="001D684A"/>
    <w:rsid w:val="001D7370"/>
    <w:rsid w:val="002007A7"/>
    <w:rsid w:val="00216F5C"/>
    <w:rsid w:val="00221DF0"/>
    <w:rsid w:val="0025107E"/>
    <w:rsid w:val="00251AA5"/>
    <w:rsid w:val="002977B3"/>
    <w:rsid w:val="002B4EB4"/>
    <w:rsid w:val="002C0EAE"/>
    <w:rsid w:val="002E60FF"/>
    <w:rsid w:val="002F11C9"/>
    <w:rsid w:val="00311A23"/>
    <w:rsid w:val="00324B23"/>
    <w:rsid w:val="00324BFB"/>
    <w:rsid w:val="00351618"/>
    <w:rsid w:val="00356F31"/>
    <w:rsid w:val="00391C02"/>
    <w:rsid w:val="003A17A1"/>
    <w:rsid w:val="003A6446"/>
    <w:rsid w:val="003B1FDD"/>
    <w:rsid w:val="003B370F"/>
    <w:rsid w:val="003D2762"/>
    <w:rsid w:val="003E338D"/>
    <w:rsid w:val="0040624F"/>
    <w:rsid w:val="00423FBD"/>
    <w:rsid w:val="00440441"/>
    <w:rsid w:val="00480019"/>
    <w:rsid w:val="004803B0"/>
    <w:rsid w:val="004824D0"/>
    <w:rsid w:val="004875EC"/>
    <w:rsid w:val="00490572"/>
    <w:rsid w:val="00496863"/>
    <w:rsid w:val="00497C79"/>
    <w:rsid w:val="004A1CAA"/>
    <w:rsid w:val="004C7D41"/>
    <w:rsid w:val="004D0907"/>
    <w:rsid w:val="004D7A0B"/>
    <w:rsid w:val="004E15F6"/>
    <w:rsid w:val="004E252E"/>
    <w:rsid w:val="004F1319"/>
    <w:rsid w:val="005007FB"/>
    <w:rsid w:val="00503C36"/>
    <w:rsid w:val="00511E8C"/>
    <w:rsid w:val="00512E21"/>
    <w:rsid w:val="005339D4"/>
    <w:rsid w:val="00535378"/>
    <w:rsid w:val="005401E9"/>
    <w:rsid w:val="00540838"/>
    <w:rsid w:val="0054300F"/>
    <w:rsid w:val="00546BC7"/>
    <w:rsid w:val="005672B7"/>
    <w:rsid w:val="005727DB"/>
    <w:rsid w:val="00572927"/>
    <w:rsid w:val="00574EC6"/>
    <w:rsid w:val="005A3A24"/>
    <w:rsid w:val="005B410D"/>
    <w:rsid w:val="005E00AE"/>
    <w:rsid w:val="00600B33"/>
    <w:rsid w:val="0060192A"/>
    <w:rsid w:val="00605A0C"/>
    <w:rsid w:val="0061303B"/>
    <w:rsid w:val="00614387"/>
    <w:rsid w:val="00624174"/>
    <w:rsid w:val="00641607"/>
    <w:rsid w:val="006464BC"/>
    <w:rsid w:val="006519CB"/>
    <w:rsid w:val="00677F69"/>
    <w:rsid w:val="006835F2"/>
    <w:rsid w:val="006A6D73"/>
    <w:rsid w:val="006B3621"/>
    <w:rsid w:val="006D3792"/>
    <w:rsid w:val="006E02D1"/>
    <w:rsid w:val="006F06B3"/>
    <w:rsid w:val="00701D20"/>
    <w:rsid w:val="00701D4B"/>
    <w:rsid w:val="007021D6"/>
    <w:rsid w:val="00705207"/>
    <w:rsid w:val="00713ACC"/>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25B1A"/>
    <w:rsid w:val="00830C60"/>
    <w:rsid w:val="008355FF"/>
    <w:rsid w:val="008374BB"/>
    <w:rsid w:val="008511A3"/>
    <w:rsid w:val="00864887"/>
    <w:rsid w:val="00866C38"/>
    <w:rsid w:val="00872BFC"/>
    <w:rsid w:val="008734A4"/>
    <w:rsid w:val="0088219C"/>
    <w:rsid w:val="008A158F"/>
    <w:rsid w:val="008B3EE4"/>
    <w:rsid w:val="008B4D91"/>
    <w:rsid w:val="008B5261"/>
    <w:rsid w:val="008C135F"/>
    <w:rsid w:val="008C5E7D"/>
    <w:rsid w:val="008E4FEE"/>
    <w:rsid w:val="008F5CF8"/>
    <w:rsid w:val="009148EC"/>
    <w:rsid w:val="00922D92"/>
    <w:rsid w:val="009836F7"/>
    <w:rsid w:val="00996C7A"/>
    <w:rsid w:val="009C6E7A"/>
    <w:rsid w:val="009E2B81"/>
    <w:rsid w:val="00A03AF5"/>
    <w:rsid w:val="00A1279C"/>
    <w:rsid w:val="00A12C34"/>
    <w:rsid w:val="00A22B58"/>
    <w:rsid w:val="00A351F7"/>
    <w:rsid w:val="00A4631D"/>
    <w:rsid w:val="00A543DF"/>
    <w:rsid w:val="00A54BCE"/>
    <w:rsid w:val="00A57D6C"/>
    <w:rsid w:val="00A63F43"/>
    <w:rsid w:val="00A64568"/>
    <w:rsid w:val="00A66720"/>
    <w:rsid w:val="00A73282"/>
    <w:rsid w:val="00A77C60"/>
    <w:rsid w:val="00A97DEC"/>
    <w:rsid w:val="00AA36D1"/>
    <w:rsid w:val="00AA492B"/>
    <w:rsid w:val="00AC0702"/>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148B9"/>
    <w:rsid w:val="00C568F2"/>
    <w:rsid w:val="00C65A84"/>
    <w:rsid w:val="00C835B9"/>
    <w:rsid w:val="00C97728"/>
    <w:rsid w:val="00C97813"/>
    <w:rsid w:val="00CA0AD9"/>
    <w:rsid w:val="00CC14C8"/>
    <w:rsid w:val="00D02B52"/>
    <w:rsid w:val="00D0465D"/>
    <w:rsid w:val="00D42FD7"/>
    <w:rsid w:val="00D559A8"/>
    <w:rsid w:val="00D55C19"/>
    <w:rsid w:val="00D613D9"/>
    <w:rsid w:val="00D804FF"/>
    <w:rsid w:val="00D81340"/>
    <w:rsid w:val="00D93CE9"/>
    <w:rsid w:val="00DA7DEE"/>
    <w:rsid w:val="00DC2CD9"/>
    <w:rsid w:val="00DD079C"/>
    <w:rsid w:val="00DE2C03"/>
    <w:rsid w:val="00DE31C2"/>
    <w:rsid w:val="00DF17FC"/>
    <w:rsid w:val="00DF2E0A"/>
    <w:rsid w:val="00E16C06"/>
    <w:rsid w:val="00E27DFB"/>
    <w:rsid w:val="00E36C03"/>
    <w:rsid w:val="00E400ED"/>
    <w:rsid w:val="00E55FFD"/>
    <w:rsid w:val="00E6114E"/>
    <w:rsid w:val="00E62201"/>
    <w:rsid w:val="00E63193"/>
    <w:rsid w:val="00E72135"/>
    <w:rsid w:val="00EA3F99"/>
    <w:rsid w:val="00EB2245"/>
    <w:rsid w:val="00EB422A"/>
    <w:rsid w:val="00EC024F"/>
    <w:rsid w:val="00EF36EE"/>
    <w:rsid w:val="00F12427"/>
    <w:rsid w:val="00F24D3C"/>
    <w:rsid w:val="00F2631D"/>
    <w:rsid w:val="00F3415C"/>
    <w:rsid w:val="00F40C56"/>
    <w:rsid w:val="00F4213C"/>
    <w:rsid w:val="00F662FE"/>
    <w:rsid w:val="00F74F99"/>
    <w:rsid w:val="00F91360"/>
    <w:rsid w:val="00F96ACC"/>
    <w:rsid w:val="00FA4F7F"/>
    <w:rsid w:val="00FB3C6C"/>
    <w:rsid w:val="00FB638C"/>
    <w:rsid w:val="00FD27C9"/>
    <w:rsid w:val="00FD5D4D"/>
    <w:rsid w:val="00FE470B"/>
    <w:rsid w:val="00FE6B63"/>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4" ma:contentTypeDescription="Create a new document." ma:contentTypeScope="" ma:versionID="a56a271c3299c24ac16cecc0f5c3581b">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088ac83142f8ae9de2a9c491446af506"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53239e-2539-4313-8417-d4404dccd6c6}"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1320A7F2-815C-422F-B7BC-E1643CBD3CF3}">
  <ds:schemaRefs>
    <ds:schemaRef ds:uri="http://schemas.openxmlformats.org/officeDocument/2006/bibliography"/>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4.xml><?xml version="1.0" encoding="utf-8"?>
<ds:datastoreItem xmlns:ds="http://schemas.openxmlformats.org/officeDocument/2006/customXml" ds:itemID="{50DBF404-EE98-47D4-89F1-D7C81D59F8EC}"/>
</file>

<file path=docProps/app.xml><?xml version="1.0" encoding="utf-8"?>
<Properties xmlns="http://schemas.openxmlformats.org/officeDocument/2006/extended-properties" xmlns:vt="http://schemas.openxmlformats.org/officeDocument/2006/docPropsVTypes">
  <Template>TNC Word Template Portrait</Template>
  <TotalTime>0</TotalTime>
  <Pages>17</Pages>
  <Words>4887</Words>
  <Characters>26294</Characters>
  <Application>Microsoft Office Word</Application>
  <DocSecurity>0</DocSecurity>
  <Lines>515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Heather Davis</cp:lastModifiedBy>
  <cp:revision>2</cp:revision>
  <dcterms:created xsi:type="dcterms:W3CDTF">2026-01-16T14:55:00Z</dcterms:created>
  <dcterms:modified xsi:type="dcterms:W3CDTF">2026-01-16T14:55:00Z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